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48E5B" w14:textId="2B6A9E18" w:rsidR="00C96CE8" w:rsidRPr="003B5C15" w:rsidRDefault="00301EDA">
      <w:pPr>
        <w:pStyle w:val="1"/>
        <w:rPr>
          <w:rFonts w:ascii="ＭＳ ゴシック" w:eastAsia="ＭＳ ゴシック" w:hAnsi="ＭＳ ゴシック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7DC4B3B4" wp14:editId="43C7DCF8">
                <wp:simplePos x="0" y="0"/>
                <wp:positionH relativeFrom="column">
                  <wp:posOffset>4417978</wp:posOffset>
                </wp:positionH>
                <wp:positionV relativeFrom="paragraph">
                  <wp:posOffset>-592605</wp:posOffset>
                </wp:positionV>
                <wp:extent cx="1532255" cy="346710"/>
                <wp:effectExtent l="0" t="0" r="0" b="0"/>
                <wp:wrapNone/>
                <wp:docPr id="139089905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2255" cy="346710"/>
                          <a:chOff x="8790" y="426"/>
                          <a:chExt cx="2025" cy="546"/>
                        </a:xfrm>
                      </wpg:grpSpPr>
                      <wps:wsp>
                        <wps:cNvPr id="95457692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8790" y="426"/>
                            <a:ext cx="1240" cy="5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BAEE70" w14:textId="77777777" w:rsidR="0048684B" w:rsidRPr="0081511D" w:rsidRDefault="0048684B" w:rsidP="0048684B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>＊都道府県</w:t>
                              </w:r>
                            </w:p>
                            <w:p w14:paraId="145A3C92" w14:textId="77777777" w:rsidR="0048684B" w:rsidRPr="0081511D" w:rsidRDefault="0048684B" w:rsidP="0048684B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 xml:space="preserve">　番　　号</w:t>
                              </w:r>
                            </w:p>
                          </w:txbxContent>
                        </wps:txbx>
                        <wps:bodyPr rot="0" vert="horz" wrap="square" lIns="74295" tIns="45000" rIns="74295" bIns="8890" anchor="t" anchorCtr="0" upright="1">
                          <a:noAutofit/>
                        </wps:bodyPr>
                      </wps:wsp>
                      <wps:wsp>
                        <wps:cNvPr id="130909308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030" y="426"/>
                            <a:ext cx="785" cy="5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B36F47" w14:textId="77777777" w:rsidR="0048684B" w:rsidRPr="0000586A" w:rsidRDefault="0048684B" w:rsidP="0048684B">
                              <w:pPr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C4B3B4" id="Group 2" o:spid="_x0000_s1026" style="position:absolute;left:0;text-align:left;margin-left:347.85pt;margin-top:-46.65pt;width:120.65pt;height:27.3pt;z-index:251658242" coordorigin="8790,426" coordsize="2025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">
                <v:rect id="Rectangle 3" o:spid="_x0000_s1027" style="position:absolute;left:8790;top:426;width:1240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" strokeweight=".25pt">
                  <v:textbox inset="5.85pt,1.25mm,5.85pt,.7pt">
                    <w:txbxContent>
                      <w:p w14:paraId="6EBAEE70" w14:textId="77777777" w:rsidR="0048684B" w:rsidRPr="0081511D" w:rsidRDefault="0048684B" w:rsidP="0048684B">
                        <w:pPr>
                          <w:spacing w:line="200" w:lineRule="exact"/>
                          <w:rPr>
                            <w:sz w:val="20"/>
                          </w:rPr>
                        </w:pPr>
                        <w:r w:rsidRPr="0081511D">
                          <w:rPr>
                            <w:rFonts w:hint="eastAsia"/>
                            <w:sz w:val="20"/>
                          </w:rPr>
                          <w:t>＊都道府県</w:t>
                        </w:r>
                      </w:p>
                      <w:p w14:paraId="145A3C92" w14:textId="77777777" w:rsidR="0048684B" w:rsidRPr="0081511D" w:rsidRDefault="0048684B" w:rsidP="0048684B">
                        <w:pPr>
                          <w:spacing w:line="200" w:lineRule="exact"/>
                          <w:rPr>
                            <w:sz w:val="20"/>
                          </w:rPr>
                        </w:pPr>
                        <w:r w:rsidRPr="0081511D">
                          <w:rPr>
                            <w:rFonts w:hint="eastAsia"/>
                            <w:sz w:val="20"/>
                          </w:rPr>
                          <w:t xml:space="preserve">　番　　号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0030;top:426;width:785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" strokeweight=".25pt">
                  <v:textbox inset="5.85pt,.7pt,5.85pt,.7pt">
                    <w:txbxContent>
                      <w:p w14:paraId="76B36F47" w14:textId="77777777" w:rsidR="0048684B" w:rsidRPr="0000586A" w:rsidRDefault="0048684B" w:rsidP="0048684B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372587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7E2EF247" wp14:editId="6BE6D8CE">
                <wp:simplePos x="0" y="0"/>
                <wp:positionH relativeFrom="column">
                  <wp:posOffset>-11016</wp:posOffset>
                </wp:positionH>
                <wp:positionV relativeFrom="paragraph">
                  <wp:posOffset>-99677</wp:posOffset>
                </wp:positionV>
                <wp:extent cx="3059430" cy="304165"/>
                <wp:effectExtent l="0" t="0" r="0" b="0"/>
                <wp:wrapNone/>
                <wp:docPr id="196928460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554E79" w14:textId="77777777" w:rsidR="004753AF" w:rsidRPr="001F15CA" w:rsidRDefault="004753AF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</w:rPr>
                            </w:pPr>
                            <w:r w:rsidRPr="004753AF">
                              <w:rPr>
                                <w:rFonts w:ascii="ＭＳ ゴシック" w:eastAsia="ＭＳ ゴシック" w:hAnsi="ＭＳ ゴシック" w:hint="eastAsia"/>
                              </w:rPr>
                              <w:t>第五</w:t>
                            </w:r>
                            <w:r w:rsidR="005A0F00">
                              <w:rPr>
                                <w:rFonts w:ascii="ＭＳ ゴシック" w:eastAsia="ＭＳ ゴシック" w:hAnsi="ＭＳ ゴシック" w:hint="eastAsia"/>
                              </w:rPr>
                              <w:t>号</w:t>
                            </w:r>
                            <w:r w:rsidRPr="004753AF">
                              <w:rPr>
                                <w:rFonts w:ascii="ＭＳ ゴシック" w:eastAsia="ＭＳ ゴシック" w:hAnsi="ＭＳ ゴシック" w:hint="eastAsia"/>
                              </w:rPr>
                              <w:t>様式</w:t>
                            </w:r>
                            <w:r w:rsidR="007E1DAC" w:rsidRPr="007E1DAC">
                              <w:rPr>
                                <w:rFonts w:asciiTheme="minorEastAsia" w:eastAsiaTheme="minorEastAsia" w:hAnsiTheme="minorEastAsia" w:hint="eastAsia"/>
                              </w:rPr>
                              <w:t>（第五条関係）</w:t>
                            </w:r>
                            <w:r w:rsidR="00AC122F">
                              <w:rPr>
                                <w:rFonts w:asciiTheme="minorEastAsia" w:eastAsiaTheme="minorEastAsia" w:hAnsiTheme="minorEastAsia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2EF247" id="テキスト ボックス 2" o:spid="_x0000_s1029" type="#_x0000_t202" style="position:absolute;left:0;text-align:left;margin-left:-.85pt;margin-top:-7.85pt;width:240.9pt;height:23.95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" stroked="f">
                <v:textbox style="mso-fit-shape-to-text:t">
                  <w:txbxContent>
                    <w:p w14:paraId="6E554E79" w14:textId="77777777" w:rsidR="004753AF" w:rsidRPr="001F15CA" w:rsidRDefault="004753AF">
                      <w:pPr>
                        <w:rPr>
                          <w:rFonts w:ascii="ＭＳ ゴシック" w:eastAsia="ＭＳ ゴシック" w:hAnsi="ＭＳ ゴシック"/>
                          <w:color w:val="FF0000"/>
                        </w:rPr>
                      </w:pPr>
                      <w:r w:rsidRPr="004753AF">
                        <w:rPr>
                          <w:rFonts w:ascii="ＭＳ ゴシック" w:eastAsia="ＭＳ ゴシック" w:hAnsi="ＭＳ ゴシック" w:hint="eastAsia"/>
                        </w:rPr>
                        <w:t>第五</w:t>
                      </w:r>
                      <w:r w:rsidR="005A0F00">
                        <w:rPr>
                          <w:rFonts w:ascii="ＭＳ ゴシック" w:eastAsia="ＭＳ ゴシック" w:hAnsi="ＭＳ ゴシック" w:hint="eastAsia"/>
                        </w:rPr>
                        <w:t>号</w:t>
                      </w:r>
                      <w:r w:rsidRPr="004753AF">
                        <w:rPr>
                          <w:rFonts w:ascii="ＭＳ ゴシック" w:eastAsia="ＭＳ ゴシック" w:hAnsi="ＭＳ ゴシック" w:hint="eastAsia"/>
                        </w:rPr>
                        <w:t>様式</w:t>
                      </w:r>
                      <w:r w:rsidR="007E1DAC" w:rsidRPr="007E1DAC">
                        <w:rPr>
                          <w:rFonts w:asciiTheme="minorEastAsia" w:eastAsiaTheme="minorEastAsia" w:hAnsiTheme="minorEastAsia" w:hint="eastAsia"/>
                        </w:rPr>
                        <w:t>（第五条関係）</w:t>
                      </w:r>
                      <w:r w:rsidR="00AC122F">
                        <w:rPr>
                          <w:rFonts w:asciiTheme="minorEastAsia" w:eastAsiaTheme="minorEastAsia" w:hAnsiTheme="minorEastAsia"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883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651"/>
        <w:gridCol w:w="434"/>
        <w:gridCol w:w="161"/>
        <w:gridCol w:w="105"/>
        <w:gridCol w:w="126"/>
        <w:gridCol w:w="34"/>
        <w:gridCol w:w="365"/>
        <w:gridCol w:w="1167"/>
        <w:gridCol w:w="425"/>
        <w:gridCol w:w="43"/>
        <w:gridCol w:w="524"/>
        <w:gridCol w:w="312"/>
        <w:gridCol w:w="538"/>
        <w:gridCol w:w="92"/>
        <w:gridCol w:w="50"/>
        <w:gridCol w:w="419"/>
        <w:gridCol w:w="6"/>
        <w:gridCol w:w="426"/>
        <w:gridCol w:w="204"/>
        <w:gridCol w:w="2184"/>
        <w:gridCol w:w="346"/>
      </w:tblGrid>
      <w:tr w:rsidR="00C96CE8" w14:paraId="415DDB8F" w14:textId="77777777" w:rsidTr="00A328A7">
        <w:trPr>
          <w:trHeight w:val="193"/>
        </w:trPr>
        <w:tc>
          <w:tcPr>
            <w:tcW w:w="8830" w:type="dxa"/>
            <w:gridSpan w:val="2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446209B" w14:textId="77777777" w:rsidR="00C96CE8" w:rsidRDefault="00C96CE8" w:rsidP="00834BC2">
            <w:pPr>
              <w:pStyle w:val="1"/>
              <w:tabs>
                <w:tab w:val="left" w:pos="5250"/>
              </w:tabs>
            </w:pPr>
            <w:r>
              <w:rPr>
                <w:rFonts w:hint="eastAsia"/>
              </w:rPr>
              <w:t xml:space="preserve">　</w:t>
            </w:r>
            <w:r w:rsidR="00834BC2">
              <w:tab/>
            </w:r>
          </w:p>
        </w:tc>
      </w:tr>
      <w:tr w:rsidR="00C96CE8" w14:paraId="11F9F458" w14:textId="77777777" w:rsidTr="00A328A7">
        <w:trPr>
          <w:trHeight w:val="471"/>
        </w:trPr>
        <w:tc>
          <w:tcPr>
            <w:tcW w:w="218" w:type="dxa"/>
            <w:tcBorders>
              <w:top w:val="nil"/>
              <w:left w:val="single" w:sz="12" w:space="0" w:color="auto"/>
              <w:bottom w:val="nil"/>
            </w:tcBorders>
          </w:tcPr>
          <w:p w14:paraId="48BCE387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11" w:type="dxa"/>
            <w:gridSpan w:val="6"/>
            <w:vAlign w:val="center"/>
          </w:tcPr>
          <w:p w14:paraId="11717F13" w14:textId="77777777" w:rsidR="00C96CE8" w:rsidRDefault="00C96CE8">
            <w:pPr>
              <w:pStyle w:val="1"/>
            </w:pPr>
            <w:r>
              <w:rPr>
                <w:rFonts w:hint="eastAsia"/>
              </w:rPr>
              <w:t>＊抹消年月日</w:t>
            </w:r>
          </w:p>
        </w:tc>
        <w:tc>
          <w:tcPr>
            <w:tcW w:w="2000" w:type="dxa"/>
            <w:gridSpan w:val="4"/>
          </w:tcPr>
          <w:p w14:paraId="4A24A4E3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5101" w:type="dxa"/>
            <w:gridSpan w:val="11"/>
            <w:tcBorders>
              <w:top w:val="nil"/>
              <w:bottom w:val="nil"/>
              <w:right w:val="single" w:sz="12" w:space="0" w:color="auto"/>
            </w:tcBorders>
          </w:tcPr>
          <w:p w14:paraId="7AD68003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7F849C19" w14:textId="77777777" w:rsidTr="00A328A7">
        <w:trPr>
          <w:trHeight w:val="563"/>
        </w:trPr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D1F942F" w14:textId="77777777" w:rsidR="00C96CE8" w:rsidRPr="0048684B" w:rsidRDefault="00AC122F">
            <w:pPr>
              <w:pStyle w:val="1"/>
              <w:jc w:val="center"/>
              <w:rPr>
                <w:b/>
                <w:sz w:val="28"/>
                <w:szCs w:val="28"/>
              </w:rPr>
            </w:pPr>
            <w:r w:rsidRPr="0048684B">
              <w:rPr>
                <w:rFonts w:hint="eastAsia"/>
                <w:b/>
                <w:sz w:val="28"/>
                <w:szCs w:val="28"/>
              </w:rPr>
              <w:t>管理栄養士名簿登録抹消申請書</w:t>
            </w:r>
          </w:p>
        </w:tc>
      </w:tr>
      <w:tr w:rsidR="00C96CE8" w14:paraId="4DDF94C8" w14:textId="77777777" w:rsidTr="00A328A7">
        <w:tc>
          <w:tcPr>
            <w:tcW w:w="218" w:type="dxa"/>
            <w:tcBorders>
              <w:top w:val="nil"/>
              <w:left w:val="single" w:sz="12" w:space="0" w:color="auto"/>
              <w:bottom w:val="nil"/>
            </w:tcBorders>
          </w:tcPr>
          <w:p w14:paraId="1D6560CC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51" w:type="dxa"/>
            <w:vAlign w:val="center"/>
          </w:tcPr>
          <w:p w14:paraId="553F335F" w14:textId="77777777" w:rsidR="00182FA3" w:rsidRDefault="00C96CE8">
            <w:pPr>
              <w:pStyle w:val="1"/>
              <w:jc w:val="center"/>
            </w:pPr>
            <w:r>
              <w:rPr>
                <w:rFonts w:hint="eastAsia"/>
              </w:rPr>
              <w:t>登録</w:t>
            </w:r>
          </w:p>
          <w:p w14:paraId="74A2A55D" w14:textId="77777777" w:rsidR="00C96CE8" w:rsidRDefault="00C96CE8">
            <w:pPr>
              <w:pStyle w:val="1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2860" w:type="dxa"/>
            <w:gridSpan w:val="9"/>
            <w:vAlign w:val="center"/>
          </w:tcPr>
          <w:p w14:paraId="1EAEE988" w14:textId="77777777" w:rsidR="00C96CE8" w:rsidRDefault="00C96CE8">
            <w:pPr>
              <w:pStyle w:val="1"/>
              <w:jc w:val="center"/>
            </w:pPr>
            <w:r>
              <w:rPr>
                <w:rFonts w:hint="eastAsia"/>
              </w:rPr>
              <w:t>第　　　　　　　　　　号</w:t>
            </w:r>
          </w:p>
        </w:tc>
        <w:tc>
          <w:tcPr>
            <w:tcW w:w="836" w:type="dxa"/>
            <w:gridSpan w:val="2"/>
            <w:vAlign w:val="center"/>
          </w:tcPr>
          <w:p w14:paraId="3741CCEA" w14:textId="77777777" w:rsidR="00182FA3" w:rsidRDefault="00C96CE8">
            <w:pPr>
              <w:pStyle w:val="1"/>
            </w:pPr>
            <w:r>
              <w:rPr>
                <w:rFonts w:hint="eastAsia"/>
                <w:spacing w:val="105"/>
              </w:rPr>
              <w:t>登</w:t>
            </w:r>
            <w:r>
              <w:rPr>
                <w:rFonts w:hint="eastAsia"/>
              </w:rPr>
              <w:t>録</w:t>
            </w:r>
          </w:p>
          <w:p w14:paraId="725F03EC" w14:textId="77777777" w:rsidR="00C96CE8" w:rsidRDefault="00C96CE8">
            <w:pPr>
              <w:pStyle w:val="1"/>
            </w:pPr>
            <w:r>
              <w:rPr>
                <w:rFonts w:hint="eastAsia"/>
              </w:rPr>
              <w:t>年月日</w:t>
            </w:r>
          </w:p>
        </w:tc>
        <w:tc>
          <w:tcPr>
            <w:tcW w:w="630" w:type="dxa"/>
            <w:gridSpan w:val="2"/>
            <w:vAlign w:val="center"/>
          </w:tcPr>
          <w:p w14:paraId="4226698C" w14:textId="77777777" w:rsidR="00C96CE8" w:rsidRDefault="00C96CE8">
            <w:pPr>
              <w:pStyle w:val="1"/>
            </w:pPr>
            <w:r>
              <w:rPr>
                <w:rFonts w:hint="eastAsia"/>
              </w:rPr>
              <w:t>昭和</w:t>
            </w:r>
          </w:p>
          <w:p w14:paraId="56AC0097" w14:textId="77777777" w:rsidR="00C96CE8" w:rsidRDefault="00C96CE8">
            <w:pPr>
              <w:pStyle w:val="1"/>
            </w:pPr>
            <w:r>
              <w:rPr>
                <w:rFonts w:hint="eastAsia"/>
              </w:rPr>
              <w:t>平成</w:t>
            </w:r>
          </w:p>
          <w:p w14:paraId="1F9F8DCE" w14:textId="77777777" w:rsidR="003913BE" w:rsidRDefault="00DF5DF3">
            <w:pPr>
              <w:pStyle w:val="1"/>
            </w:pPr>
            <w:r>
              <w:rPr>
                <w:rFonts w:hint="eastAsia"/>
              </w:rPr>
              <w:t>令和</w:t>
            </w:r>
          </w:p>
        </w:tc>
        <w:tc>
          <w:tcPr>
            <w:tcW w:w="3289" w:type="dxa"/>
            <w:gridSpan w:val="6"/>
            <w:vAlign w:val="center"/>
          </w:tcPr>
          <w:p w14:paraId="470FCF5C" w14:textId="77777777" w:rsidR="00C96CE8" w:rsidRDefault="00C96CE8">
            <w:pPr>
              <w:pStyle w:val="1"/>
              <w:jc w:val="right"/>
            </w:pPr>
            <w:r>
              <w:rPr>
                <w:rFonts w:hint="eastAsia"/>
              </w:rPr>
              <w:t>年</w:t>
            </w:r>
            <w:r w:rsidR="00A6436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月　</w:t>
            </w:r>
            <w:r w:rsidR="00A6436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日</w:t>
            </w:r>
          </w:p>
        </w:tc>
        <w:tc>
          <w:tcPr>
            <w:tcW w:w="346" w:type="dxa"/>
            <w:tcBorders>
              <w:top w:val="nil"/>
              <w:bottom w:val="nil"/>
              <w:right w:val="single" w:sz="12" w:space="0" w:color="auto"/>
            </w:tcBorders>
          </w:tcPr>
          <w:p w14:paraId="4492C6C0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76F3E8EF" w14:textId="77777777" w:rsidTr="00A328A7"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5B9F1D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5A593C69" w14:textId="77777777" w:rsidTr="00A328A7">
        <w:tc>
          <w:tcPr>
            <w:tcW w:w="218" w:type="dxa"/>
            <w:tcBorders>
              <w:top w:val="nil"/>
              <w:left w:val="single" w:sz="12" w:space="0" w:color="auto"/>
              <w:bottom w:val="nil"/>
            </w:tcBorders>
          </w:tcPr>
          <w:p w14:paraId="063C0B05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51" w:type="dxa"/>
            <w:gridSpan w:val="4"/>
          </w:tcPr>
          <w:p w14:paraId="1D098656" w14:textId="77777777" w:rsidR="00A1292B" w:rsidRDefault="00A1292B" w:rsidP="00CF14B1">
            <w:pPr>
              <w:pStyle w:val="1"/>
              <w:ind w:rightChars="9" w:right="19"/>
              <w:jc w:val="distribute"/>
            </w:pPr>
            <w:r>
              <w:rPr>
                <w:rFonts w:hint="eastAsia"/>
              </w:rPr>
              <w:t>本籍地</w:t>
            </w:r>
          </w:p>
          <w:p w14:paraId="0F1D0F9A" w14:textId="1E6C16D2" w:rsidR="00A1292B" w:rsidRDefault="00C96CE8" w:rsidP="00CF14B1">
            <w:pPr>
              <w:pStyle w:val="1"/>
              <w:ind w:rightChars="9" w:right="19"/>
              <w:jc w:val="distribute"/>
            </w:pPr>
            <w:r>
              <w:rPr>
                <w:rFonts w:hint="eastAsia"/>
              </w:rPr>
              <w:t>都道府県</w:t>
            </w:r>
          </w:p>
          <w:p w14:paraId="487F6B66" w14:textId="5C05E41F" w:rsidR="00C96CE8" w:rsidRDefault="003E138B" w:rsidP="00CF14B1">
            <w:pPr>
              <w:pStyle w:val="1"/>
              <w:ind w:rightChars="9" w:right="19"/>
              <w:jc w:val="distribute"/>
            </w:pPr>
            <w:r>
              <w:rPr>
                <w:rFonts w:hint="eastAsia"/>
              </w:rPr>
              <w:t>（</w:t>
            </w:r>
            <w:r w:rsidR="00A1292B">
              <w:rPr>
                <w:rFonts w:hint="eastAsia"/>
              </w:rPr>
              <w:t>国籍等</w:t>
            </w:r>
            <w:r>
              <w:rPr>
                <w:rFonts w:hint="eastAsia"/>
              </w:rPr>
              <w:t>）</w:t>
            </w:r>
          </w:p>
        </w:tc>
        <w:tc>
          <w:tcPr>
            <w:tcW w:w="2684" w:type="dxa"/>
            <w:gridSpan w:val="7"/>
            <w:vAlign w:val="center"/>
          </w:tcPr>
          <w:p w14:paraId="5B4804D1" w14:textId="77777777" w:rsidR="00C96CE8" w:rsidRPr="00866CC5" w:rsidRDefault="00C96CE8" w:rsidP="00866CC5">
            <w:pPr>
              <w:pStyle w:val="1"/>
              <w:rPr>
                <w:sz w:val="28"/>
                <w:szCs w:val="28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577" w:type="dxa"/>
            <w:gridSpan w:val="10"/>
            <w:tcBorders>
              <w:top w:val="nil"/>
              <w:bottom w:val="nil"/>
              <w:right w:val="single" w:sz="12" w:space="0" w:color="auto"/>
            </w:tcBorders>
          </w:tcPr>
          <w:p w14:paraId="74ED9AD1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4881CD0C" w14:textId="77777777" w:rsidTr="00A328A7"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C6F64FB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72C30000" w14:textId="77777777" w:rsidTr="00A328A7">
        <w:trPr>
          <w:cantSplit/>
          <w:trHeight w:val="135"/>
        </w:trPr>
        <w:tc>
          <w:tcPr>
            <w:tcW w:w="218" w:type="dxa"/>
            <w:vMerge w:val="restart"/>
            <w:tcBorders>
              <w:top w:val="nil"/>
              <w:left w:val="single" w:sz="12" w:space="0" w:color="auto"/>
            </w:tcBorders>
          </w:tcPr>
          <w:p w14:paraId="36A4135C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85" w:type="dxa"/>
            <w:gridSpan w:val="2"/>
            <w:tcBorders>
              <w:bottom w:val="nil"/>
            </w:tcBorders>
          </w:tcPr>
          <w:p w14:paraId="4F878DA2" w14:textId="77777777" w:rsidR="00C96CE8" w:rsidRDefault="00C96CE8">
            <w:pPr>
              <w:pStyle w:val="1"/>
              <w:jc w:val="distribute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2383" w:type="dxa"/>
            <w:gridSpan w:val="7"/>
            <w:tcBorders>
              <w:bottom w:val="nil"/>
            </w:tcBorders>
          </w:tcPr>
          <w:p w14:paraId="1E515832" w14:textId="77777777" w:rsidR="00C96CE8" w:rsidRDefault="003E138B">
            <w:pPr>
              <w:pStyle w:val="1"/>
            </w:pPr>
            <w:r>
              <w:rPr>
                <w:rFonts w:hint="eastAsia"/>
              </w:rPr>
              <w:t>（</w:t>
            </w:r>
            <w:r w:rsidR="00C96CE8">
              <w:rPr>
                <w:rFonts w:hint="eastAsia"/>
              </w:rPr>
              <w:t>氏</w:t>
            </w:r>
            <w:r>
              <w:rPr>
                <w:rFonts w:hint="eastAsia"/>
              </w:rPr>
              <w:t>）</w:t>
            </w:r>
          </w:p>
        </w:tc>
        <w:tc>
          <w:tcPr>
            <w:tcW w:w="2410" w:type="dxa"/>
            <w:gridSpan w:val="9"/>
            <w:tcBorders>
              <w:bottom w:val="nil"/>
            </w:tcBorders>
          </w:tcPr>
          <w:p w14:paraId="31B12F8F" w14:textId="77777777" w:rsidR="00C96CE8" w:rsidRDefault="003E138B">
            <w:pPr>
              <w:pStyle w:val="1"/>
            </w:pPr>
            <w:r>
              <w:rPr>
                <w:rFonts w:hint="eastAsia"/>
              </w:rPr>
              <w:t>（</w:t>
            </w:r>
            <w:r w:rsidR="00C96CE8">
              <w:rPr>
                <w:rFonts w:hint="eastAsia"/>
              </w:rPr>
              <w:t>名</w:t>
            </w:r>
            <w:r>
              <w:rPr>
                <w:rFonts w:hint="eastAsia"/>
              </w:rPr>
              <w:t>）</w:t>
            </w:r>
          </w:p>
        </w:tc>
        <w:tc>
          <w:tcPr>
            <w:tcW w:w="2734" w:type="dxa"/>
            <w:gridSpan w:val="3"/>
            <w:vMerge w:val="restart"/>
            <w:tcBorders>
              <w:top w:val="nil"/>
              <w:right w:val="single" w:sz="12" w:space="0" w:color="auto"/>
            </w:tcBorders>
          </w:tcPr>
          <w:p w14:paraId="757A6008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6774E9BE" w14:textId="77777777" w:rsidTr="00A328A7">
        <w:trPr>
          <w:cantSplit/>
          <w:trHeight w:val="747"/>
        </w:trPr>
        <w:tc>
          <w:tcPr>
            <w:tcW w:w="218" w:type="dxa"/>
            <w:vMerge/>
            <w:tcBorders>
              <w:left w:val="single" w:sz="12" w:space="0" w:color="auto"/>
              <w:bottom w:val="nil"/>
            </w:tcBorders>
          </w:tcPr>
          <w:p w14:paraId="3DE3EBD3" w14:textId="77777777" w:rsidR="00C96CE8" w:rsidRDefault="00C96CE8">
            <w:pPr>
              <w:pStyle w:val="1"/>
            </w:pPr>
          </w:p>
        </w:tc>
        <w:tc>
          <w:tcPr>
            <w:tcW w:w="1085" w:type="dxa"/>
            <w:gridSpan w:val="2"/>
            <w:tcBorders>
              <w:top w:val="dotted" w:sz="4" w:space="0" w:color="auto"/>
            </w:tcBorders>
            <w:vAlign w:val="center"/>
          </w:tcPr>
          <w:p w14:paraId="6BDABFD0" w14:textId="77777777" w:rsidR="00C96CE8" w:rsidRDefault="00C96CE8" w:rsidP="004753AF">
            <w:pPr>
              <w:pStyle w:val="1"/>
              <w:jc w:val="center"/>
            </w:pPr>
            <w:r>
              <w:rPr>
                <w:rFonts w:hint="eastAsia"/>
              </w:rPr>
              <w:t>氏</w:t>
            </w:r>
            <w:r w:rsidR="004753A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2383" w:type="dxa"/>
            <w:gridSpan w:val="7"/>
            <w:tcBorders>
              <w:top w:val="dotted" w:sz="4" w:space="0" w:color="auto"/>
            </w:tcBorders>
            <w:vAlign w:val="center"/>
          </w:tcPr>
          <w:p w14:paraId="41FD7750" w14:textId="77777777" w:rsidR="00C96CE8" w:rsidRPr="00866CC5" w:rsidRDefault="00C96CE8" w:rsidP="00866CC5">
            <w:pPr>
              <w:pStyle w:val="1"/>
              <w:rPr>
                <w:sz w:val="28"/>
                <w:szCs w:val="28"/>
              </w:rPr>
            </w:pPr>
            <w:r w:rsidRPr="00866CC5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2410" w:type="dxa"/>
            <w:gridSpan w:val="9"/>
            <w:tcBorders>
              <w:top w:val="dotted" w:sz="4" w:space="0" w:color="auto"/>
            </w:tcBorders>
            <w:vAlign w:val="center"/>
          </w:tcPr>
          <w:p w14:paraId="33D70F81" w14:textId="77777777" w:rsidR="00C96CE8" w:rsidRPr="00866CC5" w:rsidRDefault="00C96CE8" w:rsidP="00866CC5">
            <w:pPr>
              <w:pStyle w:val="1"/>
              <w:rPr>
                <w:sz w:val="28"/>
                <w:szCs w:val="28"/>
              </w:rPr>
            </w:pPr>
            <w:r w:rsidRPr="00866CC5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2734" w:type="dxa"/>
            <w:gridSpan w:val="3"/>
            <w:vMerge/>
            <w:tcBorders>
              <w:bottom w:val="nil"/>
              <w:right w:val="single" w:sz="12" w:space="0" w:color="auto"/>
            </w:tcBorders>
          </w:tcPr>
          <w:p w14:paraId="5C7AA0BA" w14:textId="77777777" w:rsidR="00C96CE8" w:rsidRDefault="00C96CE8">
            <w:pPr>
              <w:pStyle w:val="1"/>
            </w:pPr>
          </w:p>
        </w:tc>
      </w:tr>
      <w:tr w:rsidR="00C96CE8" w14:paraId="7F62F17A" w14:textId="77777777" w:rsidTr="00A328A7"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B3806A0" w14:textId="77777777" w:rsidR="00C96CE8" w:rsidRDefault="00C96CE8" w:rsidP="005730A3">
            <w:pPr>
              <w:pStyle w:val="1"/>
              <w:spacing w:line="20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3E114AB1" w14:textId="77777777" w:rsidTr="00A328A7">
        <w:tc>
          <w:tcPr>
            <w:tcW w:w="218" w:type="dxa"/>
            <w:tcBorders>
              <w:top w:val="nil"/>
              <w:left w:val="single" w:sz="12" w:space="0" w:color="auto"/>
              <w:bottom w:val="nil"/>
            </w:tcBorders>
          </w:tcPr>
          <w:p w14:paraId="11D6CEDB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85" w:type="dxa"/>
            <w:gridSpan w:val="2"/>
            <w:vAlign w:val="center"/>
          </w:tcPr>
          <w:p w14:paraId="78CA7302" w14:textId="77777777" w:rsidR="00C96CE8" w:rsidRPr="00B864D3" w:rsidRDefault="00C96CE8">
            <w:pPr>
              <w:pStyle w:val="1"/>
            </w:pPr>
            <w:r w:rsidRPr="00B864D3">
              <w:rPr>
                <w:rFonts w:hint="eastAsia"/>
              </w:rPr>
              <w:t>生年月日</w:t>
            </w:r>
          </w:p>
        </w:tc>
        <w:tc>
          <w:tcPr>
            <w:tcW w:w="791" w:type="dxa"/>
            <w:gridSpan w:val="5"/>
            <w:tcBorders>
              <w:right w:val="nil"/>
            </w:tcBorders>
          </w:tcPr>
          <w:p w14:paraId="09AB1090" w14:textId="77777777" w:rsidR="00C96CE8" w:rsidRPr="00B864D3" w:rsidRDefault="00C96CE8">
            <w:pPr>
              <w:pStyle w:val="1"/>
            </w:pPr>
            <w:r w:rsidRPr="00B864D3">
              <w:rPr>
                <w:rFonts w:hint="eastAsia"/>
              </w:rPr>
              <w:t>大正</w:t>
            </w:r>
          </w:p>
          <w:p w14:paraId="02A7091B" w14:textId="77777777" w:rsidR="00C96CE8" w:rsidRPr="00B864D3" w:rsidRDefault="00C96CE8">
            <w:pPr>
              <w:pStyle w:val="1"/>
            </w:pPr>
            <w:r w:rsidRPr="00B864D3">
              <w:rPr>
                <w:rFonts w:hint="eastAsia"/>
              </w:rPr>
              <w:t>昭和</w:t>
            </w:r>
          </w:p>
          <w:p w14:paraId="5D150B67" w14:textId="77777777" w:rsidR="00C96CE8" w:rsidRPr="00B864D3" w:rsidRDefault="00C96CE8">
            <w:pPr>
              <w:pStyle w:val="1"/>
            </w:pPr>
            <w:r w:rsidRPr="00B864D3">
              <w:rPr>
                <w:rFonts w:hint="eastAsia"/>
              </w:rPr>
              <w:t>平成</w:t>
            </w:r>
          </w:p>
          <w:p w14:paraId="0B6349E9" w14:textId="77777777" w:rsidR="003913BE" w:rsidRPr="00B864D3" w:rsidRDefault="00DF5DF3">
            <w:pPr>
              <w:pStyle w:val="1"/>
            </w:pPr>
            <w:r w:rsidRPr="00B864D3">
              <w:rPr>
                <w:rFonts w:hint="eastAsia"/>
              </w:rPr>
              <w:t>令和</w:t>
            </w:r>
          </w:p>
          <w:p w14:paraId="7B1731CE" w14:textId="77777777" w:rsidR="00111BF1" w:rsidRPr="00B864D3" w:rsidRDefault="00111BF1">
            <w:pPr>
              <w:pStyle w:val="1"/>
            </w:pPr>
            <w:r w:rsidRPr="00B864D3">
              <w:rPr>
                <w:rFonts w:hint="eastAsia"/>
              </w:rPr>
              <w:t>西暦</w:t>
            </w:r>
          </w:p>
        </w:tc>
        <w:tc>
          <w:tcPr>
            <w:tcW w:w="3009" w:type="dxa"/>
            <w:gridSpan w:val="6"/>
            <w:tcBorders>
              <w:left w:val="nil"/>
            </w:tcBorders>
            <w:vAlign w:val="center"/>
          </w:tcPr>
          <w:p w14:paraId="43DE9496" w14:textId="77777777" w:rsidR="00C96CE8" w:rsidRDefault="00C96CE8">
            <w:pPr>
              <w:pStyle w:val="1"/>
              <w:jc w:val="right"/>
            </w:pPr>
            <w:r>
              <w:rPr>
                <w:rFonts w:hint="eastAsia"/>
              </w:rPr>
              <w:t>年　　　　月　　　　日</w:t>
            </w:r>
          </w:p>
        </w:tc>
        <w:tc>
          <w:tcPr>
            <w:tcW w:w="3727" w:type="dxa"/>
            <w:gridSpan w:val="8"/>
            <w:tcBorders>
              <w:top w:val="nil"/>
              <w:bottom w:val="nil"/>
              <w:right w:val="single" w:sz="12" w:space="0" w:color="auto"/>
            </w:tcBorders>
          </w:tcPr>
          <w:p w14:paraId="4CF715EF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028816C7" w14:textId="77777777" w:rsidTr="00A328A7"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86B2C1D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455A0CDC" w14:textId="77777777" w:rsidTr="00A328A7">
        <w:trPr>
          <w:trHeight w:val="643"/>
        </w:trPr>
        <w:tc>
          <w:tcPr>
            <w:tcW w:w="218" w:type="dxa"/>
            <w:tcBorders>
              <w:top w:val="nil"/>
              <w:left w:val="single" w:sz="12" w:space="0" w:color="auto"/>
              <w:bottom w:val="nil"/>
            </w:tcBorders>
          </w:tcPr>
          <w:p w14:paraId="39DE7349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7" w:type="dxa"/>
            <w:gridSpan w:val="5"/>
            <w:vAlign w:val="center"/>
          </w:tcPr>
          <w:p w14:paraId="25F98AB2" w14:textId="40C37816" w:rsidR="00C96CE8" w:rsidRDefault="00C96CE8">
            <w:pPr>
              <w:pStyle w:val="1"/>
            </w:pPr>
            <w:r>
              <w:rPr>
                <w:rFonts w:hint="eastAsia"/>
                <w:spacing w:val="20"/>
              </w:rPr>
              <w:t>抹消理由</w:t>
            </w:r>
            <w:r>
              <w:rPr>
                <w:rFonts w:hint="eastAsia"/>
              </w:rPr>
              <w:t>の生じた年月日</w:t>
            </w:r>
          </w:p>
        </w:tc>
        <w:tc>
          <w:tcPr>
            <w:tcW w:w="3969" w:type="dxa"/>
            <w:gridSpan w:val="11"/>
            <w:vAlign w:val="center"/>
          </w:tcPr>
          <w:p w14:paraId="714A8A9B" w14:textId="77777777" w:rsidR="00C96CE8" w:rsidRDefault="00DF5DF3">
            <w:pPr>
              <w:pStyle w:val="1"/>
            </w:pPr>
            <w:r>
              <w:rPr>
                <w:rFonts w:hint="eastAsia"/>
              </w:rPr>
              <w:t>令和</w:t>
            </w:r>
            <w:r w:rsidR="00C96CE8">
              <w:rPr>
                <w:rFonts w:hint="eastAsia"/>
              </w:rPr>
              <w:t xml:space="preserve">　　　　年　　　　月　　　　日</w:t>
            </w:r>
          </w:p>
        </w:tc>
        <w:tc>
          <w:tcPr>
            <w:tcW w:w="3166" w:type="dxa"/>
            <w:gridSpan w:val="5"/>
            <w:tcBorders>
              <w:top w:val="nil"/>
              <w:bottom w:val="nil"/>
              <w:right w:val="single" w:sz="12" w:space="0" w:color="auto"/>
            </w:tcBorders>
          </w:tcPr>
          <w:p w14:paraId="53B44223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2A4A84AD" w14:textId="77777777" w:rsidTr="00A328A7"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AC2D17" w14:textId="7357018C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126BEEA5" w14:textId="77777777" w:rsidTr="00A328A7">
        <w:trPr>
          <w:trHeight w:val="488"/>
        </w:trPr>
        <w:tc>
          <w:tcPr>
            <w:tcW w:w="218" w:type="dxa"/>
            <w:tcBorders>
              <w:top w:val="nil"/>
              <w:left w:val="single" w:sz="12" w:space="0" w:color="auto"/>
              <w:bottom w:val="nil"/>
            </w:tcBorders>
          </w:tcPr>
          <w:p w14:paraId="07D0B8F8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11" w:type="dxa"/>
            <w:gridSpan w:val="6"/>
            <w:vAlign w:val="center"/>
          </w:tcPr>
          <w:p w14:paraId="6D54A695" w14:textId="05848DCB" w:rsidR="00C96CE8" w:rsidRDefault="00C96CE8">
            <w:pPr>
              <w:pStyle w:val="1"/>
              <w:jc w:val="distribute"/>
            </w:pPr>
            <w:r>
              <w:rPr>
                <w:rFonts w:hint="eastAsia"/>
              </w:rPr>
              <w:t>抹消理由</w:t>
            </w:r>
          </w:p>
        </w:tc>
        <w:tc>
          <w:tcPr>
            <w:tcW w:w="4571" w:type="dxa"/>
            <w:gridSpan w:val="13"/>
            <w:vAlign w:val="center"/>
          </w:tcPr>
          <w:p w14:paraId="63878D93" w14:textId="77777777" w:rsidR="00C96CE8" w:rsidRDefault="00C96CE8">
            <w:pPr>
              <w:pStyle w:val="1"/>
              <w:jc w:val="center"/>
            </w:pPr>
            <w:r>
              <w:rPr>
                <w:rFonts w:hint="eastAsia"/>
                <w:spacing w:val="210"/>
              </w:rPr>
              <w:t>死</w:t>
            </w:r>
            <w:r>
              <w:rPr>
                <w:rFonts w:hint="eastAsia"/>
              </w:rPr>
              <w:t xml:space="preserve">亡　・　</w:t>
            </w:r>
            <w:r>
              <w:rPr>
                <w:rFonts w:hint="eastAsia"/>
                <w:spacing w:val="210"/>
              </w:rPr>
              <w:t>失</w:t>
            </w:r>
            <w:r>
              <w:rPr>
                <w:rFonts w:hint="eastAsia"/>
              </w:rPr>
              <w:t xml:space="preserve">踪　・　</w:t>
            </w:r>
            <w:r>
              <w:rPr>
                <w:rFonts w:hint="eastAsia"/>
                <w:spacing w:val="105"/>
              </w:rPr>
              <w:t>その</w:t>
            </w:r>
            <w:r>
              <w:rPr>
                <w:rFonts w:hint="eastAsia"/>
              </w:rPr>
              <w:t>他</w:t>
            </w:r>
          </w:p>
        </w:tc>
        <w:tc>
          <w:tcPr>
            <w:tcW w:w="2530" w:type="dxa"/>
            <w:gridSpan w:val="2"/>
            <w:tcBorders>
              <w:top w:val="nil"/>
              <w:bottom w:val="nil"/>
              <w:right w:val="single" w:sz="12" w:space="0" w:color="auto"/>
            </w:tcBorders>
          </w:tcPr>
          <w:p w14:paraId="624F2C86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3E84F35A" w14:textId="77777777" w:rsidTr="00A328A7">
        <w:trPr>
          <w:trHeight w:val="973"/>
        </w:trPr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AEDAE0" w14:textId="468D394A" w:rsidR="00C96CE8" w:rsidRDefault="00C96CE8" w:rsidP="00001822">
            <w:pPr>
              <w:pStyle w:val="1"/>
              <w:spacing w:line="360" w:lineRule="auto"/>
            </w:pPr>
            <w:r>
              <w:rPr>
                <w:rFonts w:hint="eastAsia"/>
              </w:rPr>
              <w:t xml:space="preserve">　上記により、管理栄養士名簿登録の抹消を申請します。</w:t>
            </w:r>
          </w:p>
          <w:p w14:paraId="3C0FA049" w14:textId="77777777" w:rsidR="00C96CE8" w:rsidRDefault="00C96CE8" w:rsidP="00001822">
            <w:pPr>
              <w:pStyle w:val="1"/>
              <w:spacing w:line="360" w:lineRule="auto"/>
            </w:pPr>
            <w:r>
              <w:rPr>
                <w:rFonts w:hint="eastAsia"/>
              </w:rPr>
              <w:t xml:space="preserve">　　</w:t>
            </w:r>
            <w:r w:rsidR="00DF5DF3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</w:t>
            </w:r>
            <w:r w:rsidR="0007686B">
              <w:t xml:space="preserve"> </w:t>
            </w:r>
            <w:r>
              <w:rPr>
                <w:rFonts w:hint="eastAsia"/>
              </w:rPr>
              <w:t xml:space="preserve">　年</w:t>
            </w:r>
            <w:r w:rsidR="0007686B">
              <w:t xml:space="preserve"> </w:t>
            </w:r>
            <w:r>
              <w:rPr>
                <w:rFonts w:hint="eastAsia"/>
              </w:rPr>
              <w:t xml:space="preserve">　　月　　</w:t>
            </w:r>
            <w:r w:rsidR="0007686B"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:rsidR="00C96CE8" w14:paraId="70FBD906" w14:textId="77777777" w:rsidTr="00A328A7">
        <w:trPr>
          <w:cantSplit/>
          <w:trHeight w:val="413"/>
        </w:trPr>
        <w:tc>
          <w:tcPr>
            <w:tcW w:w="218" w:type="dxa"/>
            <w:vMerge w:val="restart"/>
            <w:tcBorders>
              <w:top w:val="nil"/>
              <w:left w:val="single" w:sz="12" w:space="0" w:color="auto"/>
            </w:tcBorders>
          </w:tcPr>
          <w:p w14:paraId="0D788D94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46" w:type="dxa"/>
            <w:gridSpan w:val="3"/>
            <w:vAlign w:val="center"/>
          </w:tcPr>
          <w:p w14:paraId="64DC1DFC" w14:textId="56A8E665" w:rsidR="00C96CE8" w:rsidRDefault="00EE51F9">
            <w:pPr>
              <w:pStyle w:val="1"/>
              <w:jc w:val="distribut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0" allowOverlap="0" wp14:anchorId="6A119197" wp14:editId="1103B7A5">
                      <wp:simplePos x="0" y="0"/>
                      <wp:positionH relativeFrom="column">
                        <wp:posOffset>856615</wp:posOffset>
                      </wp:positionH>
                      <wp:positionV relativeFrom="page">
                        <wp:posOffset>7179945</wp:posOffset>
                      </wp:positionV>
                      <wp:extent cx="1002030" cy="217805"/>
                      <wp:effectExtent l="0" t="0" r="0" b="0"/>
                      <wp:wrapNone/>
                      <wp:docPr id="30595345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2030" cy="2178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EF3919D" w14:textId="77777777" w:rsidR="00B600CE" w:rsidRDefault="00B600CE">
                                  <w:r>
                                    <w:rPr>
                                      <w:rFonts w:hint="eastAsia"/>
                                    </w:rPr>
                                    <w:t>〒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119197" id="Text Box 6" o:spid="_x0000_s1030" type="#_x0000_t202" style="position:absolute;left:0;text-align:left;margin-left:67.45pt;margin-top:565.35pt;width:78.9pt;height:17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" o:allowincell="f" o:allowoverlap="f" filled="f" stroked="f">
                      <v:textbox inset="5.85pt,.7pt,5.85pt,.7pt">
                        <w:txbxContent>
                          <w:p w14:paraId="5EF3919D" w14:textId="77777777" w:rsidR="00B600CE" w:rsidRDefault="00B600CE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96CE8">
              <w:rPr>
                <w:rFonts w:hint="eastAsia"/>
              </w:rPr>
              <w:t>電話</w:t>
            </w:r>
          </w:p>
        </w:tc>
        <w:tc>
          <w:tcPr>
            <w:tcW w:w="3781" w:type="dxa"/>
            <w:gridSpan w:val="12"/>
            <w:vAlign w:val="center"/>
          </w:tcPr>
          <w:p w14:paraId="6B7747BA" w14:textId="395E67F6" w:rsidR="00C96CE8" w:rsidRDefault="00C96CE8">
            <w:pPr>
              <w:pStyle w:val="1"/>
            </w:pPr>
            <w:r>
              <w:rPr>
                <w:rFonts w:hint="eastAsia"/>
              </w:rPr>
              <w:t xml:space="preserve">　　　　</w:t>
            </w:r>
            <w:r w:rsidR="003E138B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　</w:t>
            </w:r>
            <w:r w:rsidR="004A7474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</w:t>
            </w:r>
            <w:r w:rsidR="003E138B">
              <w:rPr>
                <w:rFonts w:hint="eastAsia"/>
              </w:rPr>
              <w:t>）</w:t>
            </w:r>
          </w:p>
        </w:tc>
        <w:tc>
          <w:tcPr>
            <w:tcW w:w="3585" w:type="dxa"/>
            <w:gridSpan w:val="6"/>
            <w:tcBorders>
              <w:top w:val="nil"/>
              <w:bottom w:val="nil"/>
              <w:right w:val="single" w:sz="12" w:space="0" w:color="auto"/>
            </w:tcBorders>
          </w:tcPr>
          <w:p w14:paraId="5A079C16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111BF1" w14:paraId="00CCE734" w14:textId="77777777" w:rsidTr="00A328A7">
        <w:trPr>
          <w:cantSplit/>
          <w:trHeight w:val="671"/>
        </w:trPr>
        <w:tc>
          <w:tcPr>
            <w:tcW w:w="218" w:type="dxa"/>
            <w:vMerge/>
            <w:tcBorders>
              <w:left w:val="single" w:sz="12" w:space="0" w:color="auto"/>
            </w:tcBorders>
          </w:tcPr>
          <w:p w14:paraId="08C19DA4" w14:textId="77777777" w:rsidR="00111BF1" w:rsidRDefault="00111BF1">
            <w:pPr>
              <w:pStyle w:val="1"/>
            </w:pPr>
          </w:p>
        </w:tc>
        <w:tc>
          <w:tcPr>
            <w:tcW w:w="1246" w:type="dxa"/>
            <w:gridSpan w:val="3"/>
            <w:vAlign w:val="center"/>
          </w:tcPr>
          <w:p w14:paraId="06C943C5" w14:textId="77777777" w:rsidR="00111BF1" w:rsidRDefault="00111BF1">
            <w:pPr>
              <w:pStyle w:val="1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1797" w:type="dxa"/>
            <w:gridSpan w:val="5"/>
            <w:tcBorders>
              <w:right w:val="nil"/>
            </w:tcBorders>
            <w:vAlign w:val="center"/>
          </w:tcPr>
          <w:p w14:paraId="72398FF7" w14:textId="23FE03D1" w:rsidR="00111BF1" w:rsidRDefault="00E31970" w:rsidP="00B600CE">
            <w:pPr>
              <w:pStyle w:val="1"/>
              <w:ind w:leftChars="-67" w:left="-141"/>
              <w:jc w:val="right"/>
            </w:pPr>
            <w:r>
              <w:rPr>
                <w:rFonts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0" allowOverlap="0" wp14:anchorId="65F77B98" wp14:editId="401D8919">
                      <wp:simplePos x="0" y="0"/>
                      <wp:positionH relativeFrom="column">
                        <wp:posOffset>-126365</wp:posOffset>
                      </wp:positionH>
                      <wp:positionV relativeFrom="page">
                        <wp:posOffset>-71755</wp:posOffset>
                      </wp:positionV>
                      <wp:extent cx="1001395" cy="217170"/>
                      <wp:effectExtent l="0" t="0" r="0" b="0"/>
                      <wp:wrapNone/>
                      <wp:docPr id="1736510494" name="テキスト ボック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1395" cy="2171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7655B83" w14:textId="77777777" w:rsidR="00E31970" w:rsidRDefault="00E31970" w:rsidP="00E31970">
                                  <w:r>
                                    <w:rPr>
                                      <w:rFonts w:hint="eastAsia"/>
                                    </w:rPr>
                                    <w:t>〒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F77B98" id="テキスト ボックス 3" o:spid="_x0000_s1031" type="#_x0000_t202" style="position:absolute;left:0;text-align:left;margin-left:-9.95pt;margin-top:-5.65pt;width:78.85pt;height:17.1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" o:allowincell="f" o:allowoverlap="f" filled="f" stroked="f">
                      <v:textbox inset="5.85pt,.7pt,5.85pt,.7pt">
                        <w:txbxContent>
                          <w:p w14:paraId="07655B83" w14:textId="77777777" w:rsidR="00E31970" w:rsidRDefault="00E31970" w:rsidP="00E31970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B600CE">
              <w:rPr>
                <w:rFonts w:hint="eastAsia"/>
              </w:rPr>
              <w:t xml:space="preserve">　　　　</w:t>
            </w:r>
            <w:r w:rsidR="00111BF1">
              <w:rPr>
                <w:rFonts w:hint="eastAsia"/>
              </w:rPr>
              <w:t>都道</w:t>
            </w:r>
          </w:p>
          <w:p w14:paraId="2554E7CD" w14:textId="77777777" w:rsidR="00111BF1" w:rsidRDefault="00111BF1">
            <w:pPr>
              <w:pStyle w:val="1"/>
              <w:jc w:val="right"/>
            </w:pPr>
            <w:r>
              <w:rPr>
                <w:rFonts w:hint="eastAsia"/>
              </w:rPr>
              <w:t>府県</w:t>
            </w:r>
          </w:p>
        </w:tc>
        <w:tc>
          <w:tcPr>
            <w:tcW w:w="5223" w:type="dxa"/>
            <w:gridSpan w:val="12"/>
            <w:tcBorders>
              <w:left w:val="nil"/>
            </w:tcBorders>
            <w:vAlign w:val="center"/>
          </w:tcPr>
          <w:p w14:paraId="454D5AB2" w14:textId="77777777" w:rsidR="00111BF1" w:rsidRDefault="00111BF1" w:rsidP="00866CC5">
            <w:pPr>
              <w:pStyle w:val="1"/>
            </w:pPr>
          </w:p>
        </w:tc>
        <w:tc>
          <w:tcPr>
            <w:tcW w:w="346" w:type="dxa"/>
            <w:tcBorders>
              <w:top w:val="nil"/>
              <w:bottom w:val="nil"/>
              <w:right w:val="single" w:sz="12" w:space="0" w:color="auto"/>
            </w:tcBorders>
          </w:tcPr>
          <w:p w14:paraId="439D337C" w14:textId="77777777" w:rsidR="00111BF1" w:rsidRDefault="00111BF1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AC122F" w14:paraId="5CC25BC4" w14:textId="77777777" w:rsidTr="00A328A7">
        <w:trPr>
          <w:cantSplit/>
          <w:trHeight w:val="832"/>
        </w:trPr>
        <w:tc>
          <w:tcPr>
            <w:tcW w:w="218" w:type="dxa"/>
            <w:vMerge/>
            <w:tcBorders>
              <w:left w:val="single" w:sz="12" w:space="0" w:color="auto"/>
              <w:bottom w:val="nil"/>
            </w:tcBorders>
          </w:tcPr>
          <w:p w14:paraId="4FCE707C" w14:textId="77777777" w:rsidR="00AC122F" w:rsidRDefault="00AC122F">
            <w:pPr>
              <w:pStyle w:val="1"/>
            </w:pPr>
          </w:p>
        </w:tc>
        <w:tc>
          <w:tcPr>
            <w:tcW w:w="1246" w:type="dxa"/>
            <w:gridSpan w:val="3"/>
            <w:vAlign w:val="center"/>
          </w:tcPr>
          <w:p w14:paraId="3DBE2089" w14:textId="77777777" w:rsidR="00AC122F" w:rsidRDefault="00AC122F">
            <w:pPr>
              <w:pStyle w:val="1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4206" w:type="dxa"/>
            <w:gridSpan w:val="14"/>
            <w:vAlign w:val="center"/>
          </w:tcPr>
          <w:p w14:paraId="41F304C1" w14:textId="77777777" w:rsidR="00AC122F" w:rsidRPr="00866CC5" w:rsidRDefault="00AC122F" w:rsidP="00866CC5">
            <w:pPr>
              <w:pStyle w:val="1"/>
              <w:rPr>
                <w:sz w:val="28"/>
                <w:szCs w:val="28"/>
              </w:rPr>
            </w:pPr>
            <w:r w:rsidRPr="00866CC5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3160" w:type="dxa"/>
            <w:gridSpan w:val="4"/>
            <w:tcBorders>
              <w:top w:val="nil"/>
              <w:bottom w:val="nil"/>
              <w:right w:val="single" w:sz="12" w:space="0" w:color="auto"/>
            </w:tcBorders>
          </w:tcPr>
          <w:p w14:paraId="230A49EA" w14:textId="77777777" w:rsidR="00AC122F" w:rsidRDefault="00AC122F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C96CE8" w14:paraId="7541B88D" w14:textId="77777777" w:rsidTr="00A328A7">
        <w:trPr>
          <w:trHeight w:val="568"/>
        </w:trPr>
        <w:tc>
          <w:tcPr>
            <w:tcW w:w="8830" w:type="dxa"/>
            <w:gridSpan w:val="2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474C2A" w14:textId="77777777" w:rsidR="00C96CE8" w:rsidRDefault="00C96CE8">
            <w:pPr>
              <w:pStyle w:val="1"/>
            </w:pPr>
            <w:r>
              <w:rPr>
                <w:rFonts w:hint="eastAsia"/>
              </w:rPr>
              <w:t xml:space="preserve">　　厚生労働大臣　殿</w:t>
            </w:r>
          </w:p>
        </w:tc>
      </w:tr>
    </w:tbl>
    <w:p w14:paraId="7551FC7E" w14:textId="77777777" w:rsidR="00C96CE8" w:rsidRDefault="00C96CE8" w:rsidP="004132D0">
      <w:pPr>
        <w:pStyle w:val="1"/>
        <w:ind w:leftChars="67" w:left="141"/>
      </w:pPr>
      <w:r>
        <w:rPr>
          <w:rFonts w:hint="eastAsia"/>
        </w:rPr>
        <w:t xml:space="preserve">備考　</w:t>
      </w:r>
      <w:r w:rsidR="00D67AE7">
        <w:rPr>
          <w:rFonts w:hint="eastAsia"/>
        </w:rPr>
        <w:t>１</w:t>
      </w:r>
      <w:r>
        <w:rPr>
          <w:rFonts w:hint="eastAsia"/>
        </w:rPr>
        <w:t xml:space="preserve">　＊印欄には、記入しないこと。</w:t>
      </w:r>
    </w:p>
    <w:p w14:paraId="655076F7" w14:textId="77777777" w:rsidR="00C96CE8" w:rsidRPr="008D272E" w:rsidRDefault="00C96CE8" w:rsidP="004132D0">
      <w:pPr>
        <w:pStyle w:val="1"/>
        <w:ind w:leftChars="67" w:left="141"/>
        <w:rPr>
          <w:color w:val="000000" w:themeColor="text1"/>
        </w:rPr>
      </w:pPr>
      <w:r>
        <w:rPr>
          <w:rFonts w:hint="eastAsia"/>
        </w:rPr>
        <w:t xml:space="preserve">　　　</w:t>
      </w:r>
      <w:r w:rsidR="00D67AE7">
        <w:rPr>
          <w:rFonts w:hint="eastAsia"/>
        </w:rPr>
        <w:t>２</w:t>
      </w:r>
      <w:r>
        <w:rPr>
          <w:rFonts w:hint="eastAsia"/>
        </w:rPr>
        <w:t xml:space="preserve">　該当する不動文字</w:t>
      </w:r>
      <w:r w:rsidRPr="008D272E">
        <w:rPr>
          <w:rFonts w:hint="eastAsia"/>
          <w:color w:val="000000" w:themeColor="text1"/>
        </w:rPr>
        <w:t>を○で囲むこと。</w:t>
      </w:r>
    </w:p>
    <w:p w14:paraId="5AF0D20C" w14:textId="77777777" w:rsidR="00C96CE8" w:rsidRPr="008D272E" w:rsidRDefault="00C96CE8" w:rsidP="004132D0">
      <w:pPr>
        <w:pStyle w:val="1"/>
        <w:ind w:leftChars="67" w:left="141"/>
        <w:rPr>
          <w:color w:val="000000" w:themeColor="text1"/>
        </w:rPr>
      </w:pPr>
      <w:r w:rsidRPr="008D272E">
        <w:rPr>
          <w:rFonts w:hint="eastAsia"/>
          <w:color w:val="000000" w:themeColor="text1"/>
        </w:rPr>
        <w:t xml:space="preserve">　　　</w:t>
      </w:r>
      <w:r w:rsidR="00AC122F" w:rsidRPr="008D272E">
        <w:rPr>
          <w:rFonts w:hint="eastAsia"/>
          <w:color w:val="000000" w:themeColor="text1"/>
        </w:rPr>
        <w:t>３</w:t>
      </w:r>
      <w:r w:rsidRPr="008D272E">
        <w:rPr>
          <w:rFonts w:hint="eastAsia"/>
          <w:color w:val="000000" w:themeColor="text1"/>
        </w:rPr>
        <w:t xml:space="preserve">　この申請書には、管理栄養士免許証を添付すること。</w:t>
      </w:r>
    </w:p>
    <w:p w14:paraId="63B6FAE9" w14:textId="3A2E79A8" w:rsidR="00C96CE8" w:rsidRDefault="00C96CE8" w:rsidP="004132D0">
      <w:pPr>
        <w:pStyle w:val="1"/>
        <w:ind w:leftChars="67" w:left="141"/>
      </w:pPr>
      <w:r w:rsidRPr="008D272E">
        <w:rPr>
          <w:rFonts w:hint="eastAsia"/>
          <w:color w:val="000000" w:themeColor="text1"/>
        </w:rPr>
        <w:t xml:space="preserve">　　　</w:t>
      </w:r>
      <w:r w:rsidR="00AC122F" w:rsidRPr="008D272E">
        <w:rPr>
          <w:rFonts w:hint="eastAsia"/>
          <w:color w:val="000000" w:themeColor="text1"/>
        </w:rPr>
        <w:t>４</w:t>
      </w:r>
      <w:r w:rsidRPr="008D272E">
        <w:rPr>
          <w:rFonts w:hint="eastAsia"/>
          <w:color w:val="000000" w:themeColor="text1"/>
        </w:rPr>
        <w:t xml:space="preserve">　用紙</w:t>
      </w:r>
      <w:r w:rsidR="00FE011B" w:rsidRPr="008D272E">
        <w:rPr>
          <w:rFonts w:hint="eastAsia"/>
          <w:color w:val="000000" w:themeColor="text1"/>
        </w:rPr>
        <w:t>の大きさ</w:t>
      </w:r>
      <w:r w:rsidRPr="008D272E">
        <w:rPr>
          <w:rFonts w:hint="eastAsia"/>
          <w:color w:val="000000" w:themeColor="text1"/>
        </w:rPr>
        <w:t>は、</w:t>
      </w:r>
      <w:r w:rsidR="00D67AE7">
        <w:rPr>
          <w:rFonts w:hint="eastAsia"/>
        </w:rPr>
        <w:t>Ａ４</w:t>
      </w:r>
      <w:r>
        <w:rPr>
          <w:rFonts w:hint="eastAsia"/>
        </w:rPr>
        <w:t>とすること。</w:t>
      </w:r>
    </w:p>
    <w:sectPr w:rsidR="00C96CE8" w:rsidSect="00372C94">
      <w:pgSz w:w="11906" w:h="16838" w:code="9"/>
      <w:pgMar w:top="1701" w:right="1531" w:bottom="1134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E209B" w14:textId="77777777" w:rsidR="005B7548" w:rsidRDefault="005B7548" w:rsidP="00C96CE8">
      <w:r>
        <w:separator/>
      </w:r>
    </w:p>
  </w:endnote>
  <w:endnote w:type="continuationSeparator" w:id="0">
    <w:p w14:paraId="61EC6F6C" w14:textId="77777777" w:rsidR="005B7548" w:rsidRDefault="005B7548" w:rsidP="00C96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D1811" w14:textId="77777777" w:rsidR="005B7548" w:rsidRDefault="005B7548" w:rsidP="00C96CE8">
      <w:r>
        <w:separator/>
      </w:r>
    </w:p>
  </w:footnote>
  <w:footnote w:type="continuationSeparator" w:id="0">
    <w:p w14:paraId="4FA1B06C" w14:textId="77777777" w:rsidR="005B7548" w:rsidRDefault="005B7548" w:rsidP="00C96C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CE8"/>
    <w:rsid w:val="00001822"/>
    <w:rsid w:val="0000586A"/>
    <w:rsid w:val="00014F88"/>
    <w:rsid w:val="000221FE"/>
    <w:rsid w:val="00064C83"/>
    <w:rsid w:val="0007686B"/>
    <w:rsid w:val="0008252A"/>
    <w:rsid w:val="00111BF1"/>
    <w:rsid w:val="00116277"/>
    <w:rsid w:val="001206D9"/>
    <w:rsid w:val="001217DA"/>
    <w:rsid w:val="00134A7F"/>
    <w:rsid w:val="00164057"/>
    <w:rsid w:val="00182FA3"/>
    <w:rsid w:val="001A22BE"/>
    <w:rsid w:val="001B0AC8"/>
    <w:rsid w:val="001F15CA"/>
    <w:rsid w:val="002445FC"/>
    <w:rsid w:val="002648DD"/>
    <w:rsid w:val="00283C36"/>
    <w:rsid w:val="002E0774"/>
    <w:rsid w:val="00301EDA"/>
    <w:rsid w:val="00311F41"/>
    <w:rsid w:val="00335BA9"/>
    <w:rsid w:val="00372587"/>
    <w:rsid w:val="00372C94"/>
    <w:rsid w:val="003913BE"/>
    <w:rsid w:val="00395E2B"/>
    <w:rsid w:val="003B5C15"/>
    <w:rsid w:val="003E138B"/>
    <w:rsid w:val="004132D0"/>
    <w:rsid w:val="004753AF"/>
    <w:rsid w:val="0048684B"/>
    <w:rsid w:val="00487088"/>
    <w:rsid w:val="004A7474"/>
    <w:rsid w:val="004D4C22"/>
    <w:rsid w:val="005435E5"/>
    <w:rsid w:val="005730A3"/>
    <w:rsid w:val="005A0F00"/>
    <w:rsid w:val="005B7548"/>
    <w:rsid w:val="005F43AF"/>
    <w:rsid w:val="00604BBF"/>
    <w:rsid w:val="0064182D"/>
    <w:rsid w:val="0066039C"/>
    <w:rsid w:val="006B5153"/>
    <w:rsid w:val="006E2899"/>
    <w:rsid w:val="006F0C17"/>
    <w:rsid w:val="0074524C"/>
    <w:rsid w:val="00787FDF"/>
    <w:rsid w:val="007E1DAC"/>
    <w:rsid w:val="00802791"/>
    <w:rsid w:val="0081511D"/>
    <w:rsid w:val="00834BC2"/>
    <w:rsid w:val="00866CC5"/>
    <w:rsid w:val="008D272E"/>
    <w:rsid w:val="008F1F16"/>
    <w:rsid w:val="0091053C"/>
    <w:rsid w:val="00921EDD"/>
    <w:rsid w:val="009461B5"/>
    <w:rsid w:val="00982576"/>
    <w:rsid w:val="00A0508F"/>
    <w:rsid w:val="00A1292B"/>
    <w:rsid w:val="00A328A7"/>
    <w:rsid w:val="00A6436C"/>
    <w:rsid w:val="00AC122F"/>
    <w:rsid w:val="00B5121F"/>
    <w:rsid w:val="00B600CE"/>
    <w:rsid w:val="00B66B97"/>
    <w:rsid w:val="00B70516"/>
    <w:rsid w:val="00B864D3"/>
    <w:rsid w:val="00B878A1"/>
    <w:rsid w:val="00BF6F2D"/>
    <w:rsid w:val="00C96CE8"/>
    <w:rsid w:val="00CB0100"/>
    <w:rsid w:val="00CB7874"/>
    <w:rsid w:val="00CF14B1"/>
    <w:rsid w:val="00D14292"/>
    <w:rsid w:val="00D34122"/>
    <w:rsid w:val="00D67AE7"/>
    <w:rsid w:val="00D84652"/>
    <w:rsid w:val="00DC6EC1"/>
    <w:rsid w:val="00DD1807"/>
    <w:rsid w:val="00DF5DF3"/>
    <w:rsid w:val="00E31970"/>
    <w:rsid w:val="00E618DA"/>
    <w:rsid w:val="00E64776"/>
    <w:rsid w:val="00EC6FF0"/>
    <w:rsid w:val="00ED1E51"/>
    <w:rsid w:val="00EE51F9"/>
    <w:rsid w:val="00EF3F84"/>
    <w:rsid w:val="00F37165"/>
    <w:rsid w:val="00F62BA4"/>
    <w:rsid w:val="00F77A8A"/>
    <w:rsid w:val="00FB468C"/>
    <w:rsid w:val="00FE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967B50"/>
  <w14:defaultImageDpi w14:val="0"/>
  <w15:docId w15:val="{8D80B478-3706-4960-A96D-CD2456186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6C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96CE8"/>
    <w:rPr>
      <w:rFonts w:cs="Times New Roman"/>
      <w:kern w:val="2"/>
      <w:sz w:val="21"/>
    </w:rPr>
  </w:style>
  <w:style w:type="paragraph" w:customStyle="1" w:styleId="1">
    <w:name w:val="ｽﾀｲﾙ1"/>
    <w:basedOn w:val="a"/>
    <w:pPr>
      <w:kinsoku w:val="0"/>
      <w:wordWrap w:val="0"/>
      <w:overflowPunct w:val="0"/>
    </w:pPr>
    <w:rPr>
      <w:rFonts w:ascii="ＭＳ 明朝"/>
    </w:rPr>
  </w:style>
  <w:style w:type="paragraph" w:styleId="a5">
    <w:name w:val="footer"/>
    <w:basedOn w:val="a"/>
    <w:link w:val="a6"/>
    <w:uiPriority w:val="99"/>
    <w:unhideWhenUsed/>
    <w:rsid w:val="00C96C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96CE8"/>
    <w:rPr>
      <w:rFonts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3B5C1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3B5C15"/>
    <w:rPr>
      <w:rFonts w:ascii="Arial" w:eastAsia="ＭＳ ゴシック" w:hAnsi="Arial" w:cs="Times New Roman"/>
      <w:kern w:val="2"/>
      <w:sz w:val="18"/>
    </w:rPr>
  </w:style>
  <w:style w:type="paragraph" w:styleId="a9">
    <w:name w:val="Revision"/>
    <w:hidden/>
    <w:uiPriority w:val="99"/>
    <w:semiHidden/>
    <w:rsid w:val="00395E2B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7096;&#24335;&#20316;&#25104;&#65288;11&#26376;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Owner xmlns="64b5552f-8031-4bdc-bb8b-bc0a14583782">
      <UserInfo>
        <DisplayName/>
        <AccountId xsi:nil="true"/>
        <AccountType/>
      </UserInfo>
    </Owner>
    <lcf76f155ced4ddcb4097134ff3c332f xmlns="64b5552f-8031-4bdc-bb8b-bc0a1458378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7CC2774639FF4595A441C9C482A9F4" ma:contentTypeVersion="15" ma:contentTypeDescription="新しいドキュメントを作成します。" ma:contentTypeScope="" ma:versionID="945d557c61ffb8ad1245bef2c8f8f554">
  <xsd:schema xmlns:xsd="http://www.w3.org/2001/XMLSchema" xmlns:xs="http://www.w3.org/2001/XMLSchema" xmlns:p="http://schemas.microsoft.com/office/2006/metadata/properties" xmlns:ns2="64b5552f-8031-4bdc-bb8b-bc0a14583782" xmlns:ns3="85e6e18b-26c1-4122-9e79-e6c53ac26d53" targetNamespace="http://schemas.microsoft.com/office/2006/metadata/properties" ma:root="true" ma:fieldsID="71ecc177da64579a2fbca8b9a91a5204" ns2:_="" ns3:_="">
    <xsd:import namespace="64b5552f-8031-4bdc-bb8b-bc0a14583782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5552f-8031-4bdc-bb8b-bc0a14583782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c5c19fc-e3d3-4980-b65b-5838b8db1291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928E08-20BC-44E7-941C-468D6B39B4C9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64b5552f-8031-4bdc-bb8b-bc0a14583782"/>
  </ds:schemaRefs>
</ds:datastoreItem>
</file>

<file path=customXml/itemProps2.xml><?xml version="1.0" encoding="utf-8"?>
<ds:datastoreItem xmlns:ds="http://schemas.openxmlformats.org/officeDocument/2006/customXml" ds:itemID="{32487EC8-BFB5-45B5-903F-67D879889CD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499B91B-7E5F-49FC-BE7D-0919B56E9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b5552f-8031-4bdc-bb8b-bc0a14583782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1EB619-6FE3-470F-8877-3A453685E2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様式作成（11月）.dot</Template>
  <TotalTime>25</TotalTime>
  <Pages>1</Pages>
  <Words>67</Words>
  <Characters>386</Characters>
  <DocSecurity>0</DocSecurity>
  <Lines>3</Lines>
  <Paragraphs>1</Paragraphs>
  <ScaleCrop>false</ScaleCrop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2026-09-25T05:33:00Z</cp:lastPrinted>
  <dcterms:created xsi:type="dcterms:W3CDTF">2026-09-24T09:31:00Z</dcterms:created>
  <dcterms:modified xsi:type="dcterms:W3CDTF">2026-09-25T06:37:00Z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0x010100597CC2774639FF4595A441C9C482A9F4</vt:lpwstr>
  </property>
  <property fmtid="{D5CDD505-2E9C-101B-9397-08002B2CF9AE}" pid="3" name="MediaServiceImageTags">
    <vt:lpwstr/>
  </property>
</Properties>
</file>