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34A382" w14:textId="5E59D385" w:rsidR="004C2B97" w:rsidRDefault="002C6A8A" w:rsidP="00D35CCE">
      <w:pPr>
        <w:pStyle w:val="a3"/>
        <w:jc w:val="right"/>
        <w:rPr>
          <w:spacing w:val="0"/>
        </w:rPr>
      </w:pPr>
      <w:r>
        <w:rPr>
          <w:rFonts w:ascii="ＭＳ 明朝" w:hAnsi="ＭＳ 明朝" w:hint="eastAsia"/>
        </w:rPr>
        <w:t>令和</w:t>
      </w:r>
      <w:r w:rsidR="00E34843">
        <w:rPr>
          <w:rFonts w:ascii="ＭＳ 明朝" w:hAnsi="ＭＳ 明朝" w:hint="eastAsia"/>
        </w:rPr>
        <w:t xml:space="preserve">　　　</w:t>
      </w:r>
      <w:r w:rsidR="004C2B97">
        <w:rPr>
          <w:rFonts w:ascii="ＭＳ 明朝" w:hAnsi="ＭＳ 明朝" w:hint="eastAsia"/>
        </w:rPr>
        <w:t>年</w:t>
      </w:r>
      <w:r w:rsidR="00B25D2E">
        <w:rPr>
          <w:rFonts w:ascii="ＭＳ 明朝" w:hAnsi="ＭＳ 明朝" w:hint="eastAsia"/>
        </w:rPr>
        <w:t xml:space="preserve">　</w:t>
      </w:r>
      <w:r w:rsidR="003110B0">
        <w:rPr>
          <w:rFonts w:ascii="ＭＳ 明朝" w:hAnsi="ＭＳ 明朝" w:hint="eastAsia"/>
        </w:rPr>
        <w:t xml:space="preserve">　</w:t>
      </w:r>
      <w:r w:rsidR="004C2B97">
        <w:rPr>
          <w:rFonts w:ascii="ＭＳ 明朝" w:hAnsi="ＭＳ 明朝" w:hint="eastAsia"/>
        </w:rPr>
        <w:t>月</w:t>
      </w:r>
      <w:r w:rsidR="003110B0">
        <w:rPr>
          <w:rFonts w:ascii="ＭＳ 明朝" w:hAnsi="ＭＳ 明朝" w:hint="eastAsia"/>
        </w:rPr>
        <w:t xml:space="preserve">　</w:t>
      </w:r>
      <w:r w:rsidR="006D1F0D">
        <w:rPr>
          <w:rFonts w:ascii="ＭＳ 明朝" w:hAnsi="ＭＳ 明朝" w:hint="eastAsia"/>
        </w:rPr>
        <w:t xml:space="preserve"> </w:t>
      </w:r>
      <w:r>
        <w:rPr>
          <w:rFonts w:ascii="ＭＳ 明朝" w:hAnsi="ＭＳ 明朝" w:hint="eastAsia"/>
        </w:rPr>
        <w:t xml:space="preserve">　</w:t>
      </w:r>
      <w:r w:rsidR="004C2B97">
        <w:rPr>
          <w:rFonts w:ascii="ＭＳ 明朝" w:hAnsi="ＭＳ 明朝" w:hint="eastAsia"/>
        </w:rPr>
        <w:t>日</w:t>
      </w:r>
    </w:p>
    <w:p w14:paraId="26718EEA" w14:textId="77777777" w:rsidR="004C2B97" w:rsidRDefault="004C2B97">
      <w:pPr>
        <w:pStyle w:val="a3"/>
        <w:rPr>
          <w:spacing w:val="0"/>
        </w:rPr>
      </w:pPr>
    </w:p>
    <w:p w14:paraId="6D8474EE" w14:textId="77777777" w:rsidR="004C2B97" w:rsidRDefault="004C2B97">
      <w:pPr>
        <w:pStyle w:val="a3"/>
        <w:rPr>
          <w:spacing w:val="0"/>
        </w:rPr>
      </w:pPr>
    </w:p>
    <w:p w14:paraId="0D86CB12" w14:textId="77777777" w:rsidR="004C2B97" w:rsidRDefault="004C2B97">
      <w:pPr>
        <w:pStyle w:val="a3"/>
        <w:rPr>
          <w:spacing w:val="0"/>
        </w:rPr>
      </w:pPr>
    </w:p>
    <w:p w14:paraId="072927B7" w14:textId="0D9BA543" w:rsidR="004C2B97" w:rsidRDefault="004C2B97" w:rsidP="00E4488B">
      <w:pPr>
        <w:pStyle w:val="a3"/>
        <w:ind w:firstLineChars="200" w:firstLine="416"/>
        <w:rPr>
          <w:spacing w:val="0"/>
        </w:rPr>
      </w:pPr>
      <w:r>
        <w:rPr>
          <w:rFonts w:ascii="ＭＳ 明朝" w:hAnsi="ＭＳ 明朝" w:hint="eastAsia"/>
        </w:rPr>
        <w:t xml:space="preserve">石川県知事　</w:t>
      </w:r>
      <w:r w:rsidR="002C6A8A"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</w:rPr>
        <w:t>様</w:t>
      </w:r>
    </w:p>
    <w:p w14:paraId="50E55778" w14:textId="77777777" w:rsidR="004C2B97" w:rsidRDefault="004C2B97">
      <w:pPr>
        <w:pStyle w:val="a3"/>
        <w:rPr>
          <w:spacing w:val="0"/>
        </w:rPr>
      </w:pPr>
    </w:p>
    <w:p w14:paraId="09597515" w14:textId="77777777" w:rsidR="004C2B97" w:rsidRDefault="004C2B97">
      <w:pPr>
        <w:pStyle w:val="a3"/>
        <w:rPr>
          <w:spacing w:val="0"/>
        </w:rPr>
      </w:pPr>
    </w:p>
    <w:p w14:paraId="47ED5BFA" w14:textId="77777777" w:rsidR="004C2B97" w:rsidRDefault="004C2B97">
      <w:pPr>
        <w:pStyle w:val="a3"/>
        <w:rPr>
          <w:spacing w:val="0"/>
        </w:rPr>
      </w:pPr>
    </w:p>
    <w:p w14:paraId="77EE6C3F" w14:textId="77777777" w:rsidR="00E4488B" w:rsidRDefault="00773779" w:rsidP="00E4488B">
      <w:pPr>
        <w:pStyle w:val="a3"/>
        <w:ind w:firstLineChars="2000" w:firstLine="4160"/>
        <w:rPr>
          <w:spacing w:val="0"/>
        </w:rPr>
      </w:pPr>
      <w:r>
        <w:rPr>
          <w:rFonts w:ascii="ＭＳ 明朝" w:hAnsi="ＭＳ 明朝" w:hint="eastAsia"/>
        </w:rPr>
        <w:t>住　所</w:t>
      </w:r>
    </w:p>
    <w:p w14:paraId="10BB9258" w14:textId="77777777" w:rsidR="004C2B97" w:rsidRDefault="00773779" w:rsidP="00E4488B">
      <w:pPr>
        <w:pStyle w:val="a3"/>
        <w:ind w:firstLineChars="2000" w:firstLine="4160"/>
        <w:rPr>
          <w:spacing w:val="0"/>
        </w:rPr>
      </w:pPr>
      <w:r>
        <w:rPr>
          <w:rFonts w:ascii="ＭＳ 明朝" w:hAnsi="ＭＳ 明朝" w:hint="eastAsia"/>
        </w:rPr>
        <w:t>氏　名</w:t>
      </w:r>
      <w:r w:rsidR="00E4488B" w:rsidRPr="00433064">
        <w:rPr>
          <w:rFonts w:ascii="ＭＳ 明朝" w:hAnsi="ＭＳ 明朝" w:cs="Times New Roman" w:hint="eastAsia"/>
          <w:spacing w:val="0"/>
        </w:rPr>
        <w:t xml:space="preserve">　　　　　　　　　　　　　</w:t>
      </w:r>
      <w:r w:rsidR="00554535">
        <w:rPr>
          <w:rFonts w:ascii="ＭＳ 明朝" w:hAnsi="ＭＳ 明朝" w:cs="Times New Roman" w:hint="eastAsia"/>
          <w:spacing w:val="0"/>
        </w:rPr>
        <w:t xml:space="preserve">　　　　</w:t>
      </w:r>
      <w:r w:rsidR="004C2B97">
        <w:rPr>
          <w:rFonts w:ascii="ＭＳ 明朝" w:hAnsi="ＭＳ 明朝" w:hint="eastAsia"/>
        </w:rPr>
        <w:t>印</w:t>
      </w:r>
    </w:p>
    <w:p w14:paraId="06E9EB5A" w14:textId="77777777" w:rsidR="004C2B97" w:rsidRDefault="004C2B97">
      <w:pPr>
        <w:pStyle w:val="a3"/>
        <w:rPr>
          <w:spacing w:val="0"/>
        </w:rPr>
      </w:pPr>
    </w:p>
    <w:p w14:paraId="56F683B5" w14:textId="77777777" w:rsidR="004C2B97" w:rsidRDefault="004C2B97">
      <w:pPr>
        <w:pStyle w:val="a3"/>
        <w:rPr>
          <w:spacing w:val="0"/>
        </w:rPr>
      </w:pPr>
    </w:p>
    <w:p w14:paraId="4A279071" w14:textId="77777777" w:rsidR="004C2B97" w:rsidRDefault="004C2B97">
      <w:pPr>
        <w:pStyle w:val="a3"/>
        <w:rPr>
          <w:spacing w:val="0"/>
        </w:rPr>
      </w:pPr>
    </w:p>
    <w:p w14:paraId="6ADD2926" w14:textId="77777777" w:rsidR="004C2B97" w:rsidRDefault="004C2B97" w:rsidP="00D35CCE">
      <w:pPr>
        <w:pStyle w:val="a3"/>
        <w:jc w:val="center"/>
        <w:rPr>
          <w:spacing w:val="0"/>
        </w:rPr>
      </w:pPr>
      <w:r>
        <w:rPr>
          <w:rFonts w:ascii="ＭＳ 明朝" w:hAnsi="ＭＳ 明朝" w:hint="eastAsia"/>
        </w:rPr>
        <w:t>県　有　財　産　売　払　申　請　書</w:t>
      </w:r>
    </w:p>
    <w:p w14:paraId="41807870" w14:textId="77777777" w:rsidR="004C2B97" w:rsidRDefault="004C2B97">
      <w:pPr>
        <w:pStyle w:val="a3"/>
        <w:rPr>
          <w:spacing w:val="0"/>
        </w:rPr>
      </w:pPr>
    </w:p>
    <w:p w14:paraId="78992E3C" w14:textId="77777777" w:rsidR="004C2B97" w:rsidRDefault="004C2B97">
      <w:pPr>
        <w:pStyle w:val="a3"/>
        <w:rPr>
          <w:spacing w:val="0"/>
        </w:rPr>
      </w:pPr>
    </w:p>
    <w:p w14:paraId="278FB3ED" w14:textId="77777777" w:rsidR="004C2B97" w:rsidRDefault="004C2B97" w:rsidP="00E4488B">
      <w:pPr>
        <w:pStyle w:val="a3"/>
        <w:ind w:firstLineChars="200" w:firstLine="416"/>
        <w:rPr>
          <w:spacing w:val="0"/>
        </w:rPr>
      </w:pPr>
      <w:r>
        <w:rPr>
          <w:rFonts w:ascii="ＭＳ 明朝" w:hAnsi="ＭＳ 明朝" w:hint="eastAsia"/>
        </w:rPr>
        <w:t>下記のとおり県有財産を売払い願いたく、申請します。</w:t>
      </w:r>
    </w:p>
    <w:p w14:paraId="4EF655F3" w14:textId="77777777" w:rsidR="004C2B97" w:rsidRDefault="004C2B97">
      <w:pPr>
        <w:pStyle w:val="a3"/>
        <w:rPr>
          <w:spacing w:val="0"/>
        </w:rPr>
      </w:pPr>
    </w:p>
    <w:p w14:paraId="5B4C36B9" w14:textId="77777777" w:rsidR="004C2B97" w:rsidRDefault="004C2B97" w:rsidP="00D35CCE">
      <w:pPr>
        <w:pStyle w:val="a3"/>
        <w:jc w:val="center"/>
        <w:rPr>
          <w:spacing w:val="0"/>
        </w:rPr>
      </w:pPr>
      <w:r>
        <w:rPr>
          <w:rFonts w:ascii="ＭＳ 明朝" w:hAnsi="ＭＳ 明朝" w:hint="eastAsia"/>
        </w:rPr>
        <w:t>記</w:t>
      </w:r>
    </w:p>
    <w:p w14:paraId="15DC432E" w14:textId="77777777" w:rsidR="004C2B97" w:rsidRDefault="004C2B97">
      <w:pPr>
        <w:pStyle w:val="a3"/>
        <w:rPr>
          <w:spacing w:val="0"/>
        </w:rPr>
      </w:pPr>
    </w:p>
    <w:p w14:paraId="3E0A0BBC" w14:textId="77777777" w:rsidR="004C2B97" w:rsidRDefault="004C2B97">
      <w:pPr>
        <w:pStyle w:val="a3"/>
        <w:rPr>
          <w:spacing w:val="0"/>
        </w:rPr>
      </w:pPr>
      <w:r>
        <w:rPr>
          <w:rFonts w:ascii="ＭＳ 明朝" w:hAnsi="ＭＳ 明朝" w:hint="eastAsia"/>
        </w:rPr>
        <w:t>１</w:t>
      </w:r>
      <w:r w:rsidR="00D35CCE" w:rsidRPr="00741C22">
        <w:rPr>
          <w:rFonts w:ascii="ＭＳ 明朝" w:hAnsi="ＭＳ 明朝" w:cs="Times New Roman" w:hint="eastAsia"/>
          <w:spacing w:val="0"/>
        </w:rPr>
        <w:t xml:space="preserve">　</w:t>
      </w:r>
      <w:r>
        <w:rPr>
          <w:rFonts w:ascii="ＭＳ 明朝" w:hAnsi="ＭＳ 明朝" w:hint="eastAsia"/>
        </w:rPr>
        <w:t>売払申請する物件</w:t>
      </w:r>
    </w:p>
    <w:p w14:paraId="227104D7" w14:textId="77777777" w:rsidR="004C2B97" w:rsidRDefault="004C2B97">
      <w:pPr>
        <w:pStyle w:val="a3"/>
        <w:spacing w:line="105" w:lineRule="exact"/>
        <w:rPr>
          <w:spacing w:val="0"/>
        </w:rPr>
      </w:pPr>
    </w:p>
    <w:tbl>
      <w:tblPr>
        <w:tblW w:w="0" w:type="auto"/>
        <w:tblInd w:w="1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4276"/>
        <w:gridCol w:w="851"/>
        <w:gridCol w:w="850"/>
        <w:gridCol w:w="1985"/>
        <w:gridCol w:w="1134"/>
      </w:tblGrid>
      <w:tr w:rsidR="00554535" w14:paraId="7FE4F80B" w14:textId="77777777" w:rsidTr="00D4575C">
        <w:trPr>
          <w:cantSplit/>
          <w:trHeight w:hRule="exact" w:val="660"/>
        </w:trPr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361E7" w14:textId="77777777" w:rsidR="00554535" w:rsidRDefault="00180920" w:rsidP="00296A71">
            <w:pPr>
              <w:pStyle w:val="a3"/>
              <w:spacing w:before="228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所　　在　　地　　番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C5FC4CB" w14:textId="77777777" w:rsidR="00554535" w:rsidRDefault="00554535" w:rsidP="00296A71">
            <w:pPr>
              <w:pStyle w:val="a3"/>
              <w:spacing w:before="228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区分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10D6C7A" w14:textId="77777777" w:rsidR="00554535" w:rsidRDefault="00554535" w:rsidP="00296A71">
            <w:pPr>
              <w:pStyle w:val="a3"/>
              <w:spacing w:before="228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地目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B0737CC" w14:textId="77777777" w:rsidR="00554535" w:rsidRDefault="00554535" w:rsidP="00296A71">
            <w:pPr>
              <w:pStyle w:val="a3"/>
              <w:spacing w:before="228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数　量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EF45EC7" w14:textId="77777777" w:rsidR="00554535" w:rsidRDefault="00554535" w:rsidP="00296A71">
            <w:pPr>
              <w:pStyle w:val="a3"/>
              <w:spacing w:before="228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備　考</w:t>
            </w:r>
          </w:p>
        </w:tc>
      </w:tr>
      <w:tr w:rsidR="006D1F0D" w14:paraId="08EFB7BE" w14:textId="77777777" w:rsidTr="00F930C1">
        <w:trPr>
          <w:trHeight w:hRule="exact" w:val="1238"/>
        </w:trPr>
        <w:tc>
          <w:tcPr>
            <w:tcW w:w="4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5B6A0" w14:textId="4F143193" w:rsidR="00F930C1" w:rsidRPr="00860FA8" w:rsidRDefault="00F930C1" w:rsidP="00E34843">
            <w:pPr>
              <w:pStyle w:val="a3"/>
              <w:rPr>
                <w:rFonts w:hint="eastAsia"/>
                <w:spacing w:val="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B6BF543" w14:textId="77777777" w:rsidR="006D1F0D" w:rsidRDefault="006D1F0D" w:rsidP="006D1F0D">
            <w:pPr>
              <w:pStyle w:val="a3"/>
              <w:spacing w:line="240" w:lineRule="auto"/>
              <w:ind w:firstLineChars="100" w:firstLine="210"/>
              <w:rPr>
                <w:spacing w:val="0"/>
              </w:rPr>
            </w:pPr>
          </w:p>
          <w:p w14:paraId="6D9C15FF" w14:textId="293EC1D2" w:rsidR="006D1F0D" w:rsidRDefault="006D1F0D" w:rsidP="00E34843">
            <w:pPr>
              <w:pStyle w:val="a3"/>
              <w:spacing w:line="240" w:lineRule="auto"/>
              <w:rPr>
                <w:rFonts w:hint="eastAsia"/>
                <w:spacing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471DA8E" w14:textId="51BF191E" w:rsidR="006D1F0D" w:rsidRDefault="006D1F0D" w:rsidP="00E34843">
            <w:pPr>
              <w:pStyle w:val="a3"/>
              <w:spacing w:line="240" w:lineRule="auto"/>
              <w:rPr>
                <w:rFonts w:hint="eastAsia"/>
                <w:spacing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DA602A" w14:textId="4F9B67C4" w:rsidR="006D1F0D" w:rsidRDefault="00E34843" w:rsidP="00F930C1">
            <w:pPr>
              <w:pStyle w:val="a3"/>
              <w:spacing w:line="240" w:lineRule="auto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　　　　</w:t>
            </w:r>
            <w:r w:rsidR="00860FA8" w:rsidRPr="00860FA8">
              <w:rPr>
                <w:rFonts w:hint="eastAsia"/>
                <w:spacing w:val="0"/>
              </w:rPr>
              <w:t>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AA7F85C" w14:textId="77777777" w:rsidR="006D1F0D" w:rsidRDefault="006D1F0D" w:rsidP="006D1F0D">
            <w:pPr>
              <w:pStyle w:val="a3"/>
              <w:spacing w:before="206" w:line="240" w:lineRule="auto"/>
              <w:rPr>
                <w:spacing w:val="0"/>
              </w:rPr>
            </w:pPr>
          </w:p>
        </w:tc>
      </w:tr>
    </w:tbl>
    <w:p w14:paraId="6F68B116" w14:textId="77777777" w:rsidR="004C2B97" w:rsidRDefault="004C2B97">
      <w:pPr>
        <w:pStyle w:val="a3"/>
        <w:spacing w:line="228" w:lineRule="exact"/>
        <w:rPr>
          <w:spacing w:val="0"/>
        </w:rPr>
      </w:pPr>
    </w:p>
    <w:p w14:paraId="1E5E9A9F" w14:textId="77777777" w:rsidR="004C2B97" w:rsidRDefault="004C2B97">
      <w:pPr>
        <w:pStyle w:val="a3"/>
        <w:rPr>
          <w:spacing w:val="0"/>
        </w:rPr>
      </w:pPr>
    </w:p>
    <w:p w14:paraId="2E5E8288" w14:textId="77777777" w:rsidR="008B0771" w:rsidRDefault="008B0771">
      <w:pPr>
        <w:pStyle w:val="a3"/>
        <w:rPr>
          <w:spacing w:val="0"/>
        </w:rPr>
      </w:pPr>
    </w:p>
    <w:p w14:paraId="7AC25ACB" w14:textId="77777777" w:rsidR="004C2B97" w:rsidRDefault="004C2B97">
      <w:pPr>
        <w:pStyle w:val="a3"/>
        <w:rPr>
          <w:spacing w:val="0"/>
        </w:rPr>
      </w:pPr>
    </w:p>
    <w:p w14:paraId="0D221137" w14:textId="77777777" w:rsidR="004C2B97" w:rsidRDefault="004C2B97">
      <w:pPr>
        <w:pStyle w:val="a3"/>
        <w:rPr>
          <w:spacing w:val="0"/>
        </w:rPr>
      </w:pPr>
      <w:r>
        <w:rPr>
          <w:rFonts w:ascii="ＭＳ 明朝" w:hAnsi="ＭＳ 明朝" w:hint="eastAsia"/>
        </w:rPr>
        <w:t>２　売払を受ける理由</w:t>
      </w:r>
    </w:p>
    <w:p w14:paraId="6EFB1B02" w14:textId="77777777" w:rsidR="004C2B97" w:rsidRDefault="004C2B97">
      <w:pPr>
        <w:pStyle w:val="a3"/>
        <w:rPr>
          <w:spacing w:val="0"/>
        </w:rPr>
      </w:pPr>
    </w:p>
    <w:p w14:paraId="6ACBC161" w14:textId="77777777" w:rsidR="00DA565D" w:rsidRPr="00DA565D" w:rsidRDefault="00DA565D" w:rsidP="00DA565D"/>
    <w:p w14:paraId="4D937556" w14:textId="77777777" w:rsidR="00DA565D" w:rsidRPr="00DA565D" w:rsidRDefault="00DA565D" w:rsidP="00DA565D"/>
    <w:p w14:paraId="57AAD146" w14:textId="77777777" w:rsidR="00DA565D" w:rsidRPr="00DA565D" w:rsidRDefault="00DA565D" w:rsidP="00DA565D"/>
    <w:p w14:paraId="49E3FCDE" w14:textId="77777777" w:rsidR="00DA565D" w:rsidRPr="00DA565D" w:rsidRDefault="00DA565D" w:rsidP="00DA565D"/>
    <w:p w14:paraId="2CEE28BF" w14:textId="77777777" w:rsidR="00DA565D" w:rsidRPr="00DA565D" w:rsidRDefault="00DA565D" w:rsidP="00DA565D"/>
    <w:p w14:paraId="120C91FB" w14:textId="77777777" w:rsidR="00DA565D" w:rsidRPr="00DA565D" w:rsidRDefault="00DA565D" w:rsidP="00DA565D"/>
    <w:p w14:paraId="16FE6525" w14:textId="77777777" w:rsidR="00DA565D" w:rsidRPr="00DA565D" w:rsidRDefault="00DA565D" w:rsidP="00DA565D"/>
    <w:p w14:paraId="62A2D5E4" w14:textId="77777777" w:rsidR="00DA565D" w:rsidRPr="00DA565D" w:rsidRDefault="00DA565D" w:rsidP="00DA565D"/>
    <w:p w14:paraId="19EDBEF7" w14:textId="77777777" w:rsidR="00DA565D" w:rsidRDefault="00DA565D" w:rsidP="00DA565D">
      <w:pPr>
        <w:rPr>
          <w:rFonts w:hint="eastAsia"/>
        </w:rPr>
      </w:pPr>
    </w:p>
    <w:sectPr w:rsidR="00DA565D" w:rsidSect="004C2B97">
      <w:pgSz w:w="11906" w:h="16838"/>
      <w:pgMar w:top="1701" w:right="1304" w:bottom="1701" w:left="136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DE89BE" w14:textId="77777777" w:rsidR="00D660BD" w:rsidRDefault="00D660BD" w:rsidP="000D28C6">
      <w:r>
        <w:separator/>
      </w:r>
    </w:p>
  </w:endnote>
  <w:endnote w:type="continuationSeparator" w:id="0">
    <w:p w14:paraId="7B7D10F6" w14:textId="77777777" w:rsidR="00D660BD" w:rsidRDefault="00D660BD" w:rsidP="000D2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A5A387" w14:textId="77777777" w:rsidR="00D660BD" w:rsidRDefault="00D660BD" w:rsidP="000D28C6">
      <w:r>
        <w:separator/>
      </w:r>
    </w:p>
  </w:footnote>
  <w:footnote w:type="continuationSeparator" w:id="0">
    <w:p w14:paraId="54D1E55A" w14:textId="77777777" w:rsidR="00D660BD" w:rsidRDefault="00D660BD" w:rsidP="000D28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C2B97"/>
    <w:rsid w:val="00032D1E"/>
    <w:rsid w:val="0007650A"/>
    <w:rsid w:val="000838CB"/>
    <w:rsid w:val="00091B2F"/>
    <w:rsid w:val="000C4A61"/>
    <w:rsid w:val="000D28C6"/>
    <w:rsid w:val="000E2986"/>
    <w:rsid w:val="001628F0"/>
    <w:rsid w:val="001721C1"/>
    <w:rsid w:val="00180920"/>
    <w:rsid w:val="001B1F6E"/>
    <w:rsid w:val="00215EF2"/>
    <w:rsid w:val="00296A71"/>
    <w:rsid w:val="002C6A8A"/>
    <w:rsid w:val="003110B0"/>
    <w:rsid w:val="00384639"/>
    <w:rsid w:val="0039645B"/>
    <w:rsid w:val="003E58FA"/>
    <w:rsid w:val="004102F3"/>
    <w:rsid w:val="00431CB5"/>
    <w:rsid w:val="00433064"/>
    <w:rsid w:val="004332C5"/>
    <w:rsid w:val="004442AA"/>
    <w:rsid w:val="00445594"/>
    <w:rsid w:val="004C2B97"/>
    <w:rsid w:val="00515154"/>
    <w:rsid w:val="00554535"/>
    <w:rsid w:val="00562D1C"/>
    <w:rsid w:val="0056571D"/>
    <w:rsid w:val="00581887"/>
    <w:rsid w:val="00656AA9"/>
    <w:rsid w:val="006D1F0D"/>
    <w:rsid w:val="00741C22"/>
    <w:rsid w:val="00750DDD"/>
    <w:rsid w:val="00773779"/>
    <w:rsid w:val="007B6F37"/>
    <w:rsid w:val="007C2D57"/>
    <w:rsid w:val="007F50EA"/>
    <w:rsid w:val="00801310"/>
    <w:rsid w:val="0083625D"/>
    <w:rsid w:val="00860FA8"/>
    <w:rsid w:val="0087361C"/>
    <w:rsid w:val="00875201"/>
    <w:rsid w:val="00891DDF"/>
    <w:rsid w:val="008B0771"/>
    <w:rsid w:val="008E519F"/>
    <w:rsid w:val="00910830"/>
    <w:rsid w:val="009401A3"/>
    <w:rsid w:val="009429CC"/>
    <w:rsid w:val="009803F0"/>
    <w:rsid w:val="00A36717"/>
    <w:rsid w:val="00A36EF1"/>
    <w:rsid w:val="00A9150E"/>
    <w:rsid w:val="00B25D2E"/>
    <w:rsid w:val="00B52EB4"/>
    <w:rsid w:val="00C02E01"/>
    <w:rsid w:val="00C24702"/>
    <w:rsid w:val="00C3221D"/>
    <w:rsid w:val="00CD2448"/>
    <w:rsid w:val="00D0546C"/>
    <w:rsid w:val="00D35CCE"/>
    <w:rsid w:val="00D4575C"/>
    <w:rsid w:val="00D660BD"/>
    <w:rsid w:val="00D95363"/>
    <w:rsid w:val="00DA565D"/>
    <w:rsid w:val="00E0586F"/>
    <w:rsid w:val="00E06C5D"/>
    <w:rsid w:val="00E34843"/>
    <w:rsid w:val="00E36487"/>
    <w:rsid w:val="00E4380A"/>
    <w:rsid w:val="00E4488B"/>
    <w:rsid w:val="00E766B2"/>
    <w:rsid w:val="00E81A94"/>
    <w:rsid w:val="00E97D30"/>
    <w:rsid w:val="00ED3088"/>
    <w:rsid w:val="00EE2123"/>
    <w:rsid w:val="00F169FB"/>
    <w:rsid w:val="00F417BD"/>
    <w:rsid w:val="00F80B73"/>
    <w:rsid w:val="00F930C1"/>
    <w:rsid w:val="00FA4E9D"/>
    <w:rsid w:val="00FB7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C744BCC"/>
  <w15:chartTrackingRefBased/>
  <w15:docId w15:val="{9F3904E0-E270-40CF-90E3-9701EED34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02E0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hAnsi="Times New Roman" w:cs="ＭＳ 明朝"/>
      <w:spacing w:val="-1"/>
      <w:sz w:val="21"/>
      <w:szCs w:val="21"/>
    </w:rPr>
  </w:style>
  <w:style w:type="paragraph" w:styleId="a4">
    <w:name w:val="header"/>
    <w:basedOn w:val="a"/>
    <w:link w:val="a5"/>
    <w:rsid w:val="000D28C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0D28C6"/>
    <w:rPr>
      <w:kern w:val="2"/>
      <w:sz w:val="21"/>
      <w:szCs w:val="24"/>
    </w:rPr>
  </w:style>
  <w:style w:type="paragraph" w:styleId="a6">
    <w:name w:val="footer"/>
    <w:basedOn w:val="a"/>
    <w:link w:val="a7"/>
    <w:rsid w:val="000D28C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0D28C6"/>
    <w:rPr>
      <w:kern w:val="2"/>
      <w:sz w:val="21"/>
      <w:szCs w:val="24"/>
    </w:rPr>
  </w:style>
  <w:style w:type="paragraph" w:styleId="a8">
    <w:name w:val="Balloon Text"/>
    <w:basedOn w:val="a"/>
    <w:link w:val="a9"/>
    <w:rsid w:val="00B52EB4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B52EB4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shita\Documents\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4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　年　　　月　　　日</vt:lpstr>
      <vt:lpstr>                                                　　　           平成　　　年　　　月　　　日</vt:lpstr>
    </vt:vector>
  </TitlesOfParts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　年　　　月　　　日</dc:title>
  <dc:subject/>
  <dc:creator>松田　淑恵</dc:creator>
  <cp:keywords/>
  <dc:description/>
  <cp:lastModifiedBy>大下　珠美</cp:lastModifiedBy>
  <cp:revision>5</cp:revision>
  <cp:lastPrinted>2019-12-12T07:25:00Z</cp:lastPrinted>
  <dcterms:created xsi:type="dcterms:W3CDTF">2025-07-22T07:32:00Z</dcterms:created>
  <dcterms:modified xsi:type="dcterms:W3CDTF">2026-08-07T04:23:00Z</dcterms:modified>
</cp:coreProperties>
</file>